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pPr w:leftFromText="180" w:rightFromText="180" w:vertAnchor="text" w:horzAnchor="page" w:tblpX="661" w:tblpY="526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785"/>
      </w:tblGrid>
      <w:tr w:rsidR="00E3298E" w14:paraId="2F4355CE" w14:textId="77777777" w:rsidTr="00E3298E">
        <w:trPr>
          <w:trHeight w:val="1200"/>
        </w:trPr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F4E173" w14:textId="095F4864" w:rsidR="00E3298E" w:rsidRDefault="00E3298E" w:rsidP="00535198"/>
          <w:p w14:paraId="613A5897" w14:textId="77777777" w:rsidR="00535198" w:rsidRDefault="00535198" w:rsidP="00535198"/>
          <w:p w14:paraId="4EB2A401" w14:textId="77777777" w:rsidR="00535198" w:rsidRDefault="00535198" w:rsidP="00535198"/>
          <w:p w14:paraId="671015F5" w14:textId="77777777" w:rsidR="00535198" w:rsidRDefault="00535198" w:rsidP="00535198"/>
          <w:p w14:paraId="04EA6578" w14:textId="364A9A59" w:rsidR="00535198" w:rsidRDefault="00535198" w:rsidP="00535198"/>
        </w:tc>
      </w:tr>
    </w:tbl>
    <w:tbl>
      <w:tblPr>
        <w:tblpPr w:leftFromText="180" w:rightFromText="180" w:vertAnchor="text" w:horzAnchor="page" w:tblpX="7891" w:tblpY="939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05"/>
      </w:tblGrid>
      <w:tr w:rsidR="00E3298E" w14:paraId="336799FD" w14:textId="77777777" w:rsidTr="00E3298E">
        <w:trPr>
          <w:trHeight w:val="745"/>
        </w:trPr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3F95EE" w14:textId="4CD41B36" w:rsidR="00E3298E" w:rsidRDefault="00E3298E" w:rsidP="00535198"/>
        </w:tc>
      </w:tr>
    </w:tbl>
    <w:p w14:paraId="48EC5B0C" w14:textId="77777777" w:rsidR="00DD242E" w:rsidRPr="00535198" w:rsidRDefault="00DD242E" w:rsidP="00DD242E"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B0B5893" wp14:editId="2D51E262">
                <wp:simplePos x="0" y="0"/>
                <wp:positionH relativeFrom="column">
                  <wp:posOffset>499730</wp:posOffset>
                </wp:positionH>
                <wp:positionV relativeFrom="paragraph">
                  <wp:posOffset>9451</wp:posOffset>
                </wp:positionV>
                <wp:extent cx="7017385" cy="2476175"/>
                <wp:effectExtent l="0" t="0" r="12065" b="19685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617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46" name="Picture 46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7" name="Text Box 47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93617C" w14:textId="77777777" w:rsidR="00DD242E" w:rsidRPr="00535198" w:rsidRDefault="00DD242E" w:rsidP="00DD242E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7F0F8C30" w14:textId="77777777" w:rsidR="00DD242E" w:rsidRPr="00535198" w:rsidRDefault="00DD242E" w:rsidP="00DD242E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12820BD8" w14:textId="77777777" w:rsidR="00DD242E" w:rsidRPr="00535198" w:rsidRDefault="00DD242E" w:rsidP="00DD242E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0B5893" id="Group 45" o:spid="_x0000_s1026" style="position:absolute;margin-left:39.35pt;margin-top:.75pt;width:552.55pt;height:194.95pt;z-index:251679744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DOlxVc2Vyc1xBbGljZVxEb3dubG9hZHNcaGFpci0yODY5Njk0&#10;XzE5MjAuanBnPC9zdFJlZjpmaWxlUGF0aD4KICAgICAgICAgICAgICAgICAgICAgPHN0UmVmOmRv&#10;Y3VtZW50SUQ+MDwvc3RSZWY6ZG9jdW1lbnRJRD4KICAgICAgICAgICAgICAgICAgICAgPHN0UmVm&#10;Omluc3RhbmNlSUQ+MD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DOlxVc2Vyc1xBbGljZVxEb3du&#10;bG9hZHNcYmxhY2stZnJpZGF5LTI5NjcyNTlfMTkyMC5qcGc8L3N0UmVmOmZpbGVQYXRoPgogICAg&#10;ICAgICAgICAgICAgICAgICA8c3RSZWY6ZG9jdW1lbnRJRD4wPC9zdFJlZjpkb2N1bWVudElEPgog&#10;ICAgICAgICAgICAgICAgICAgICA8c3RSZWY6aW5zdGFuY2VJRD4w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9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EIQAAAQAAAAAAAAAAAAAAAAAAAAEAAAAAAAAAAAAAAAAAAAABAAA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/////////////////////////////////////////&#10;69H/////////////////////////////////////////9+n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c3X&#10;///////////////////////////////////////dr5a39P//////////////////////////////&#10;///////FjGin5//////////////////////////////////////MnImk5///////////////////&#10;///////////////////6zrvG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MW99f//////////////////////////////////&#10;//+/k3qFxf///////////////////////////////////9uQWz1lqPb/////////////////////&#10;/////////////rx1NABUm+v/////////////////////////////////05R+SSxOmuz/////////&#10;///////////////////////Y1MqzfmVtpfn////////////////////////////////////0xa6v&#10;y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t5ePj5Obo7fH5////////////////&#10;//////////////2xlJKSlZmdo6myvNDt//////////////////////////+dU0dJTVFWYHOKr9b8&#10;//////////////////////////+yVgAaNVBti67S9//////////////////////////////Nbz5f&#10;e5m31/n////////////////////////////////un4OmwuH/////////////////////////////&#10;////////487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f+X/zrJ/8Agi9/4SpgO9++3f8AlK/7&#10;6WIrn75c/b1f30iXQ2wAAAAAAAAAAAAAAAAAAAAAAAAAAAAAAAAAAAAAAAAAAAAAAAAAAAAAAAAA&#10;AAAAAAAAAAAAAAAAABm/ofuM2d63fa6p0oztvoy6Yn0TewL8URTHsmq1m1zP7X5l7cJyO5m5eLM/&#10;Vv49N2P29iuKYiPlmi9P0Lo4te7uVkWJnsu2YuR+2tVRERHyzTcn6ByZZKX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bMyIxMTKyqtIpxsa/kVa+jSzaquTr209mlPthDvXItWbt2fRbt1&#10;3J19GlFM1dvbHsbLlfh27lyfRRRVX2/2NMz8nsHABgNiIAAAAAAAAAAAAAAAAAAAAAAAAAAAAAAA&#10;AAAAAAAAAAAAAAAAAAAAAAAAAAAAAAAAAAAAAAAAAAAAAZI6TXZt862miNdL9ncrVWk6RpG25V/t&#10;j1xrZj7K4+KVzTvmJHb+UoyaJ+aMa7X2+3toVrj9Xd3XHj8Om/TP2LNyvt+zSOYDLrI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fuuW1VTRsm90U/Voqv7ZkV6ejvx71i&#10;Rr6dPqXlgc3xZmnCzaY7ImvGuT+2/K2v1K1ocqx50xcqI7ImqxXPz/lLf6lQ48MfLOAAAAAAAAAA&#10;AAAAAAAAAAAAAAAAAAAAAAAAAAAAAAAAAAAAAAAAAAAAAAAAAAAAAAAAAAAAAAAAARbFcWr1m5MT&#10;MW7tuuYj0zFFcVTEa9msxDdRV3a6Kp9FNVNU6fJMS3Uz3aqavwaon6J1HYHExMRMTrE9sTHbExPo&#10;mJZ+Z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" o:spid="_x0000_s1027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">
                  <v:imagedata r:id="rId8" o:title="bear son and father graphics" cropbottom="36855f" cropright="33800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7" o:spid="_x0000_s1028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" filled="f" stroked="f" strokeweight=".5pt">
                  <v:textbox>
                    <w:txbxContent>
                      <w:p w14:paraId="2693617C" w14:textId="77777777" w:rsidR="00DD242E" w:rsidRPr="00535198" w:rsidRDefault="00DD242E" w:rsidP="00DD242E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7F0F8C30" w14:textId="77777777" w:rsidR="00DD242E" w:rsidRPr="00535198" w:rsidRDefault="00DD242E" w:rsidP="00DD242E">
                        <w:pPr>
                          <w:rPr>
                            <w:color w:val="auto"/>
                          </w:rPr>
                        </w:pPr>
                      </w:p>
                      <w:p w14:paraId="12820BD8" w14:textId="77777777" w:rsidR="00DD242E" w:rsidRPr="00535198" w:rsidRDefault="00DD242E" w:rsidP="00DD242E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rect id="Rectangle 48" o:spid="_x0000_s1029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2E6DC396" w14:textId="77777777" w:rsidR="00DD242E" w:rsidRPr="00535198" w:rsidRDefault="00DD242E" w:rsidP="00DD242E"/>
    <w:p w14:paraId="43F51E5E" w14:textId="77777777" w:rsidR="00DD242E" w:rsidRPr="00535198" w:rsidRDefault="00DD242E" w:rsidP="00DD242E"/>
    <w:p w14:paraId="2D9AE3ED" w14:textId="77777777" w:rsidR="00DD242E" w:rsidRPr="00535198" w:rsidRDefault="00DD242E" w:rsidP="00DD242E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966A17E" wp14:editId="314E3B16">
                <wp:simplePos x="0" y="0"/>
                <wp:positionH relativeFrom="column">
                  <wp:posOffset>2473163</wp:posOffset>
                </wp:positionH>
                <wp:positionV relativeFrom="paragraph">
                  <wp:posOffset>230505</wp:posOffset>
                </wp:positionV>
                <wp:extent cx="680484" cy="531628"/>
                <wp:effectExtent l="19050" t="0" r="43815" b="40005"/>
                <wp:wrapNone/>
                <wp:docPr id="57" name="Heart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484" cy="531628"/>
                        </a:xfrm>
                        <a:prstGeom prst="hear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4C62FB" id="Heart 57" o:spid="_x0000_s1026" style="position:absolute;margin-left:194.75pt;margin-top:18.15pt;width:53.6pt;height:41.8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80484,53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" path="m340242,132907v141768,-310116,694661,,,398721c-354419,132907,198475,-177209,340242,132907xe" fillcolor="#c00000" strokecolor="#526041 [1604]" strokeweight="1pt">
                <v:stroke joinstyle="miter"/>
                <v:path arrowok="t" o:connecttype="custom" o:connectlocs="340242,132907;340242,531628;340242,132907" o:connectangles="0,0,0"/>
              </v:shape>
            </w:pict>
          </mc:Fallback>
        </mc:AlternateContent>
      </w:r>
    </w:p>
    <w:p w14:paraId="2A26C487" w14:textId="77777777" w:rsidR="00DD242E" w:rsidRPr="00535198" w:rsidRDefault="00DD242E" w:rsidP="00DD242E"/>
    <w:p w14:paraId="2C4E492F" w14:textId="77777777" w:rsidR="00DD242E" w:rsidRPr="00535198" w:rsidRDefault="00DD242E" w:rsidP="00DD242E"/>
    <w:p w14:paraId="525A5741" w14:textId="77777777" w:rsidR="00DD242E" w:rsidRDefault="00DD242E" w:rsidP="00DD242E"/>
    <w:p w14:paraId="6ED247E1" w14:textId="77777777" w:rsidR="00DD242E" w:rsidRPr="00535198" w:rsidRDefault="00DD242E" w:rsidP="00DD242E"/>
    <w:p w14:paraId="141C78D4" w14:textId="77777777" w:rsidR="00DD242E" w:rsidRPr="00535198" w:rsidRDefault="00DD242E" w:rsidP="00DD242E"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213D8C71" wp14:editId="51418F89">
                <wp:simplePos x="0" y="0"/>
                <wp:positionH relativeFrom="column">
                  <wp:posOffset>501015</wp:posOffset>
                </wp:positionH>
                <wp:positionV relativeFrom="paragraph">
                  <wp:posOffset>248758</wp:posOffset>
                </wp:positionV>
                <wp:extent cx="7017385" cy="2475865"/>
                <wp:effectExtent l="0" t="0" r="12065" b="19685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586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50" name="Picture 50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" name="Text Box 51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0D216E" w14:textId="77777777" w:rsidR="00DD242E" w:rsidRPr="00535198" w:rsidRDefault="00DD242E" w:rsidP="00DD242E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6CC84922" w14:textId="77777777" w:rsidR="00DD242E" w:rsidRPr="00535198" w:rsidRDefault="00DD242E" w:rsidP="00DD242E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5AAA84D4" w14:textId="77777777" w:rsidR="00DD242E" w:rsidRPr="00535198" w:rsidRDefault="00DD242E" w:rsidP="00DD242E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3D8C71" id="Group 49" o:spid="_x0000_s1030" style="position:absolute;margin-left:39.45pt;margin-top:19.6pt;width:552.55pt;height:194.95pt;z-index:251680768;mso-width-relative:margin;mso-height-relative:margin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DOlxVc2Vyc1xBbGljZVxEb3dubG9hZHNcYmxhY2stZnJpZGF5LTI5&#10;NjcyNTJfMTkyMC5qcGc8L3N0UmVmOmZpbGVQYXRoPgogICAgICAgICAgICAgICAgICAgICA8c3RS&#10;ZWY6ZG9jdW1lbnRJRD4wPC9zdFJlZjpkb2N1bWVudElEPgogICAgICAgICAgICAgICAgICAgICA8&#10;c3RSZWY6aW5zdGFuY2VJRD4w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//////////////////////&#10;///////////////////r0f/////////////////////////////////////////36f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zdf//////////////////////////////////////92vlrf0////////////&#10;/////////////////////////8WMaKfn/////////////////////////////////////8yciaTn&#10;//////////////////////////////////////rOu8b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cxb31////////////////&#10;/////////////////////7+TeoXF////////////////////////////////////25BbPWWo9v//&#10;///////////////////////////////+vHU0AFSb6//////////////////////////////////T&#10;lH5JLE6a7P///////////////////////////////9jUyrN+ZW2l+f//////////////////////&#10;//////////////TFrq/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3l4+Pk5ujt&#10;8fn//////////////////////////////bGUkpKVmZ2jqbK80O3/////////////////////////&#10;/51TR0lNUVZgc4qv1vz//////////////////////////7JWABo1UG2LrtL3////////////////&#10;/////////////81vPl97mbfX+f///////////////////////////////+6fg6bC4f//////////&#10;///////////////////////////jzu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/5f/Osn/wCC&#10;L3/hKmA7377d/wCUr/vpYiufvlz9vV/fSJdDbAAAAAAAAAAAAAAAAAAAAAAAAAAAAAAAAAAAAAAA&#10;AAAAAAAAAAAAAAAAAAAAAAAAAAAAAAAAAAAAGb+h+4zZ3rd9rqnSjO2+jLpifRN7AvxRFMeyarWb&#10;XM/tfmXtwnI7mbl4sz9W/j03Y/b2K4piI+WaL0/Quji17u5WRYmey7Zi5H7a1VEREfLNNyfoHJlk&#10;p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szIjExMrKq0inGxr+RVr6NLNqq5OvbT2&#10;aU+2EO9ci1Zu3Z9Fu3XcnX0aUUzV29sexsuV+HbuXJ9FFFVfb/Y0zPyewcAGA2IgAAAAAAAAAAAA&#10;AAAAAAAAAAAAAAAAAAAAAAAAAAAAAAAAAAAAAAAAAAAAAAAAAAAAAAAAAAAAAAABkjpNdm3zraaI&#10;10v2dytVaTpGkbblX+2PXGtmPsrj4pXNO+Ykdv5SjJon5oxrtfb7e2hWuP1d3dcePw6b9M/Ys3K+&#10;37NI5gMusj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x+65bVVNGyb3&#10;RT9Wiq/tmRXp6O/HvWJGvp0+peWBzfFmacLNpjsia8a5P7b8ra/UrWhyrHnTFyojsiarFc/P+Ut/&#10;qVDjwx8s4AAAAAAAAAAAAAAAAAAAAAAAAAAAAAAAAAAAAAAAAAAAAAAAAAAAAAAAAAAAAAAAAAAA&#10;AAAAAAABFsVxavWbkxMxbu265iPTMUVxVMRr2azEN1FXdroqn0U1U1Tp8kxLdTPdqpq/BqifonUd&#10;gcTExExOsT2xMdsTE+iYln5l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">
                <v:shape id="Picture 50" o:spid="_x0000_s1031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">
                  <v:imagedata r:id="rId8" o:title="bear son and father graphics" cropbottom="36855f" cropright="33800f"/>
                </v:shape>
                <v:shape id="Text Box 51" o:spid="_x0000_s1032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" filled="f" stroked="f" strokeweight=".5pt">
                  <v:textbox>
                    <w:txbxContent>
                      <w:p w14:paraId="220D216E" w14:textId="77777777" w:rsidR="00DD242E" w:rsidRPr="00535198" w:rsidRDefault="00DD242E" w:rsidP="00DD242E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6CC84922" w14:textId="77777777" w:rsidR="00DD242E" w:rsidRPr="00535198" w:rsidRDefault="00DD242E" w:rsidP="00DD242E">
                        <w:pPr>
                          <w:rPr>
                            <w:color w:val="auto"/>
                          </w:rPr>
                        </w:pPr>
                      </w:p>
                      <w:p w14:paraId="5AAA84D4" w14:textId="77777777" w:rsidR="00DD242E" w:rsidRPr="00535198" w:rsidRDefault="00DD242E" w:rsidP="00DD242E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__________________________</w:t>
                        </w:r>
                      </w:p>
                    </w:txbxContent>
                  </v:textbox>
                </v:shape>
                <v:rect id="Rectangle 52" o:spid="_x0000_s1033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23541AAF" w14:textId="77777777" w:rsidR="00DD242E" w:rsidRDefault="00DD242E" w:rsidP="00DD242E"/>
    <w:p w14:paraId="6C9071DB" w14:textId="77777777" w:rsidR="00DD242E" w:rsidRDefault="00DD242E" w:rsidP="00DD242E"/>
    <w:p w14:paraId="7C6CC6EE" w14:textId="77777777" w:rsidR="00DD242E" w:rsidRDefault="00DD242E" w:rsidP="00DD242E"/>
    <w:p w14:paraId="741899B6" w14:textId="77777777" w:rsidR="00DD242E" w:rsidRPr="00535198" w:rsidRDefault="00DD242E" w:rsidP="00DD242E"/>
    <w:p w14:paraId="6ECDC1B1" w14:textId="77777777" w:rsidR="00DD242E" w:rsidRPr="00535198" w:rsidRDefault="00DD242E" w:rsidP="00DD242E"/>
    <w:p w14:paraId="668C96C3" w14:textId="77777777" w:rsidR="00DD242E" w:rsidRDefault="00DD242E" w:rsidP="00DD242E"/>
    <w:p w14:paraId="3A80B399" w14:textId="77777777" w:rsidR="00DD242E" w:rsidRDefault="00DD242E" w:rsidP="00DD242E"/>
    <w:p w14:paraId="7676B89D" w14:textId="77777777" w:rsidR="00DD242E" w:rsidRDefault="00DD242E" w:rsidP="00DD242E"/>
    <w:p w14:paraId="43955C8A" w14:textId="77777777" w:rsidR="00DD242E" w:rsidRDefault="00DD242E" w:rsidP="00DD242E"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B2C555B" wp14:editId="4ED3750D">
                <wp:simplePos x="0" y="0"/>
                <wp:positionH relativeFrom="column">
                  <wp:posOffset>479277</wp:posOffset>
                </wp:positionH>
                <wp:positionV relativeFrom="paragraph">
                  <wp:posOffset>188993</wp:posOffset>
                </wp:positionV>
                <wp:extent cx="7017385" cy="2475865"/>
                <wp:effectExtent l="0" t="0" r="12065" b="19685"/>
                <wp:wrapNone/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586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54" name="Picture 54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" name="Text Box 55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B68D02" w14:textId="77777777" w:rsidR="00DD242E" w:rsidRPr="00535198" w:rsidRDefault="00DD242E" w:rsidP="00DD242E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284C7752" w14:textId="77777777" w:rsidR="00DD242E" w:rsidRPr="00535198" w:rsidRDefault="00DD242E" w:rsidP="00DD242E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188A465B" w14:textId="77777777" w:rsidR="00DD242E" w:rsidRPr="00535198" w:rsidRDefault="00DD242E" w:rsidP="00DD242E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2C555B" id="Group 53" o:spid="_x0000_s1034" style="position:absolute;margin-left:37.75pt;margin-top:14.9pt;width:552.55pt;height:194.95pt;z-index:251681792;mso-width-relative:margin;mso-height-relative:margin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DOlxVc2Vyc1xBbGljZVxEb3dubG9hZHNcYmxhY2stZnJpZGF5LTI5&#10;NjcyNTJfMTkyMC5qcGc8L3N0UmVmOmZpbGVQYXRoPgogICAgICAgICAgICAgICAgICAgICA8c3RS&#10;ZWY6ZG9jdW1lbnRJRD4wPC9zdFJlZjpkb2N1bWVudElEPgogICAgICAgICAgICAgICAgICAgICA8&#10;c3RSZWY6aW5zdGFuY2VJRD4w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//////////////////////&#10;///////////////////r0f/////////////////////////////////////////36f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zdf//////////////////////////////////////92vlrf0////////////&#10;/////////////////////////8WMaKfn/////////////////////////////////////8yciaTn&#10;//////////////////////////////////////rOu8b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cxb31////////////////&#10;/////////////////////7+TeoXF////////////////////////////////////25BbPWWo9v//&#10;///////////////////////////////+vHU0AFSb6//////////////////////////////////T&#10;lH5JLE6a7P///////////////////////////////9jUyrN+ZW2l+f//////////////////////&#10;//////////////TFrq/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3l4+Pk5ujt&#10;8fn//////////////////////////////bGUkpKVmZ2jqbK80O3/////////////////////////&#10;/51TR0lNUVZgc4qv1vz//////////////////////////7JWABo1UG2LrtL3////////////////&#10;/////////////81vPl97mbfX+f///////////////////////////////+6fg6bC4f//////////&#10;///////////////////////////jzu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/5f/Osn/wCC&#10;L3/hKmA7377d/wCUr/vpYiufvlz9vV/fSJdDbAAAAAAAAAAAAAAAAAAAAAAAAAAAAAAAAAAAAAAA&#10;AAAAAAAAAAAAAAAAAAAAAAAAAAAAAAAAAAAAGb+h+4zZ3rd9rqnSjO2+jLpifRN7AvxRFMeyarWb&#10;XM/tfmXtwnI7mbl4sz9W/j03Y/b2K4piI+WaL0/Quji17u5WRYmey7Zi5H7a1VEREfLNNyfoHJlk&#10;p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szIjExMrKq0inGxr+RVr6NLNqq5OvbT2&#10;aU+2EO9ci1Zu3Z9Fu3XcnX0aUUzV29sexsuV+HbuXJ9FFFVfb/Y0zPyewcAGA2IgAAAAAAAAAAAA&#10;AAAAAAAAAAAAAAAAAAAAAAAAAAAAAAAAAAAAAAAAAAAAAAAAAAAAAAAAAAAAAAABkjpNdm3zraaI&#10;10v2dytVaTpGkbblX+2PXGtmPsrj4pXNO+Ykdv5SjJon5oxrtfb7e2hWuP1d3dcePw6b9M/Ys3K+&#10;37NI5gMusj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x+65bVVNGyb3&#10;RT9Wiq/tmRXp6O/HvWJGvp0+peWBzfFmacLNpjsia8a5P7b8ra/UrWhyrHnTFyojsiarFc/P+Ut/&#10;qVDjwx8s4AAAAAAAAAAAAAAAAAAAAAAAAAAAAAAAAAAAAAAAAAAAAAAAAAAAAAAAAAAAAAAAAAAA&#10;AAAAAAABFsVxavWbkxMxbu265iPTMUVxVMRr2azEN1FXdroqn0U1U1Tp8kxLdTPdqpq/BqifonUd&#10;gcTExExOsT2xMdsTE+iYln5l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">
                <v:shape id="Picture 54" o:spid="_x0000_s1035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">
                  <v:imagedata r:id="rId8" o:title="bear son and father graphics" cropbottom="36855f" cropright="33800f"/>
                </v:shape>
                <v:shape id="Text Box 55" o:spid="_x0000_s1036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" filled="f" stroked="f" strokeweight=".5pt">
                  <v:textbox>
                    <w:txbxContent>
                      <w:p w14:paraId="5AB68D02" w14:textId="77777777" w:rsidR="00DD242E" w:rsidRPr="00535198" w:rsidRDefault="00DD242E" w:rsidP="00DD242E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284C7752" w14:textId="77777777" w:rsidR="00DD242E" w:rsidRPr="00535198" w:rsidRDefault="00DD242E" w:rsidP="00DD242E">
                        <w:pPr>
                          <w:rPr>
                            <w:color w:val="auto"/>
                          </w:rPr>
                        </w:pPr>
                      </w:p>
                      <w:p w14:paraId="188A465B" w14:textId="77777777" w:rsidR="00DD242E" w:rsidRPr="00535198" w:rsidRDefault="00DD242E" w:rsidP="00DD242E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____________________________</w:t>
                        </w:r>
                      </w:p>
                    </w:txbxContent>
                  </v:textbox>
                </v:shape>
                <v:rect id="Rectangle 56" o:spid="_x0000_s1037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540BFD90" w14:textId="77777777" w:rsidR="00DD242E" w:rsidRPr="00535198" w:rsidRDefault="00DD242E" w:rsidP="00DD242E"/>
    <w:p w14:paraId="288B402D" w14:textId="43D4838C" w:rsidR="00ED121B" w:rsidRDefault="00ED121B" w:rsidP="007617CF"/>
    <w:p w14:paraId="5D889423" w14:textId="3C5E3829" w:rsidR="00535198" w:rsidRDefault="00535198" w:rsidP="00535198"/>
    <w:p w14:paraId="059D43EE" w14:textId="7D43BC6D" w:rsidR="00DD242E" w:rsidRDefault="00DD242E" w:rsidP="00535198"/>
    <w:p w14:paraId="2AA09FEE" w14:textId="6F242A86" w:rsidR="00DD242E" w:rsidRDefault="00DD242E" w:rsidP="00535198"/>
    <w:p w14:paraId="5980584E" w14:textId="2BC88B78" w:rsidR="00DD242E" w:rsidRDefault="00DD242E" w:rsidP="00535198"/>
    <w:p w14:paraId="479B39FC" w14:textId="290C45A6" w:rsidR="00DD242E" w:rsidRDefault="00DD242E" w:rsidP="00535198"/>
    <w:p w14:paraId="56D8C79F" w14:textId="556F0231" w:rsidR="00DD242E" w:rsidRDefault="00DD242E" w:rsidP="00535198"/>
    <w:p w14:paraId="1EB3ED11" w14:textId="779A61CA" w:rsidR="00DD242E" w:rsidRDefault="00DD242E" w:rsidP="00535198"/>
    <w:p w14:paraId="55A79883" w14:textId="68B8F978" w:rsidR="00535198" w:rsidRPr="00535198" w:rsidRDefault="00535198" w:rsidP="0053519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DEED58B" wp14:editId="1BE4F4A2">
                <wp:simplePos x="0" y="0"/>
                <wp:positionH relativeFrom="column">
                  <wp:posOffset>499730</wp:posOffset>
                </wp:positionH>
                <wp:positionV relativeFrom="paragraph">
                  <wp:posOffset>9451</wp:posOffset>
                </wp:positionV>
                <wp:extent cx="7017385" cy="2476175"/>
                <wp:effectExtent l="0" t="0" r="12065" b="19685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617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" name="Text Box 7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E67724" w14:textId="54E78A70" w:rsidR="00535198" w:rsidRPr="00535198" w:rsidRDefault="00535198" w:rsidP="00535198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51B6CD4B" w14:textId="77777777" w:rsidR="00535198" w:rsidRPr="00535198" w:rsidRDefault="00535198" w:rsidP="00535198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1C03C52C" w14:textId="1B9823CC" w:rsidR="00535198" w:rsidRPr="00535198" w:rsidRDefault="00535198" w:rsidP="00535198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This coupon entitles you to breakfast in bed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Rectangle 2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EED58B" id="Group 12" o:spid="_x0000_s1038" style="position:absolute;margin-left:39.35pt;margin-top:.75pt;width:552.55pt;height:194.95pt;z-index:251665408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DOlxVc2Vyc1xBbGljZVxEb3dubG9hZHNcaGFpci0yODY5Njk0&#10;XzE5MjAuanBnPC9zdFJlZjpmaWxlUGF0aD4KICAgICAgICAgICAgICAgICAgICAgPHN0UmVmOmRv&#10;Y3VtZW50SUQ+MDwvc3RSZWY6ZG9jdW1lbnRJRD4KICAgICAgICAgICAgICAgICAgICAgPHN0UmVm&#10;Omluc3RhbmNlSUQ+MD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DOlxVc2Vyc1xBbGljZVxEb3du&#10;bG9hZHNcYmxhY2stZnJpZGF5LTI5NjcyNTlfMTkyMC5qcGc8L3N0UmVmOmZpbGVQYXRoPgogICAg&#10;ICAgICAgICAgICAgICAgICA8c3RSZWY6ZG9jdW1lbnRJRD4wPC9zdFJlZjpkb2N1bWVudElEPgog&#10;ICAgICAgICAgICAgICAgICAgICA8c3RSZWY6aW5zdGFuY2VJRD4w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9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EIQAAAQAAAAAAAAAAAAAAAAAAAAEAAAAAAAAAAAAAAAAAAAABAAA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/////////////////////////////////////////&#10;69H/////////////////////////////////////////9+n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c3X&#10;///////////////////////////////////////dr5a39P//////////////////////////////&#10;///////FjGin5//////////////////////////////////////MnImk5///////////////////&#10;///////////////////6zrvG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MW99f//////////////////////////////////&#10;//+/k3qFxf///////////////////////////////////9uQWz1lqPb/////////////////////&#10;/////////////rx1NABUm+v/////////////////////////////////05R+SSxOmuz/////////&#10;///////////////////////Y1MqzfmVtpfn////////////////////////////////////0xa6v&#10;y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t5ePj5Obo7fH5////////////////&#10;//////////////2xlJKSlZmdo6myvNDt//////////////////////////+dU0dJTVFWYHOKr9b8&#10;//////////////////////////+yVgAaNVBti67S9//////////////////////////////Nbz5f&#10;e5m31/n////////////////////////////////un4OmwuH/////////////////////////////&#10;////////487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f+X/zrJ/8Agi9/4SpgO9++3f8AlK/7&#10;6WIrn75c/b1f30iXQ2wAAAAAAAAAAAAAAAAAAAAAAAAAAAAAAAAAAAAAAAAAAAAAAAAAAAAAAAAA&#10;AAAAAAAAAAAAAAAAABm/ofuM2d63fa6p0oztvoy6Yn0TewL8URTHsmq1m1zP7X5l7cJyO5m5eLM/&#10;Vv49N2P29iuKYiPlmi9P0Lo4te7uVkWJnsu2YuR+2tVRERHyzTcn6ByZZKX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bMyIxMTKyqtIpxsa/kVa+jSzaquTr209mlPthDvXItWbt2fRbt1&#10;3J19GlFM1dvbHsbLlfh27lyfRRRVX2/2NMz8nsHABgNiIAAAAAAAAAAAAAAAAAAAAAAAAAAAAAAA&#10;AAAAAAAAAAAAAAAAAAAAAAAAAAAAAAAAAAAAAAAAAAAAAZI6TXZt862miNdL9ncrVWk6RpG25V/t&#10;j1xrZj7K4+KVzTvmJHb+UoyaJ+aMa7X2+3toVrj9Xd3XHj8Om/TP2LNyvt+zSOYDLrI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fuuW1VTRsm90U/Voqv7ZkV6ejvx71i&#10;Rr6dPqXlgc3xZmnCzaY7ImvGuT+2/K2v1K1ocqx50xcqI7ImqxXPz/lLf6lQ48MfLOAAAAAAAAAA&#10;AAAAAAAAAAAAAAAAAAAAAAAAAAAAAAAAAAAAAAAAAAAAAAAAAAAAAAAAAAAAAAAAARbFcWr1m5MT&#10;MW7tuuYj0zFFcVTEa9msxDdRV3a6Kp9FNVNU6fJMS3Uz3aqavwaon6J1HYHExMRMTrE9sTHbExPo&#10;mJZ+Z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">
                <v:shape id="Picture 1" o:spid="_x0000_s1039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">
                  <v:imagedata r:id="rId8" o:title="bear son and father graphics" cropbottom="36855f" cropright="33800f"/>
                </v:shape>
                <v:shape id="Text Box 7" o:spid="_x0000_s1040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" filled="f" stroked="f" strokeweight=".5pt">
                  <v:textbox>
                    <w:txbxContent>
                      <w:p w14:paraId="4CE67724" w14:textId="54E78A70" w:rsidR="00535198" w:rsidRPr="00535198" w:rsidRDefault="00535198" w:rsidP="00535198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51B6CD4B" w14:textId="77777777" w:rsidR="00535198" w:rsidRPr="00535198" w:rsidRDefault="00535198" w:rsidP="00535198">
                        <w:pPr>
                          <w:rPr>
                            <w:color w:val="auto"/>
                          </w:rPr>
                        </w:pPr>
                      </w:p>
                      <w:p w14:paraId="1C03C52C" w14:textId="1B9823CC" w:rsidR="00535198" w:rsidRPr="00535198" w:rsidRDefault="00535198" w:rsidP="00535198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>This coupon entitles you to breakfast in bed</w:t>
                        </w:r>
                      </w:p>
                    </w:txbxContent>
                  </v:textbox>
                </v:shape>
                <v:rect id="Rectangle 2" o:spid="_x0000_s1041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2AF1E088" w14:textId="2B0DA8F8" w:rsidR="00535198" w:rsidRPr="00535198" w:rsidRDefault="00535198" w:rsidP="00535198"/>
    <w:p w14:paraId="4E75DA18" w14:textId="05104674" w:rsidR="00535198" w:rsidRPr="00535198" w:rsidRDefault="00535198" w:rsidP="00535198"/>
    <w:p w14:paraId="23F4CE73" w14:textId="683D45E8" w:rsidR="00535198" w:rsidRPr="00535198" w:rsidRDefault="00535198" w:rsidP="00535198"/>
    <w:p w14:paraId="13B5B282" w14:textId="3FBCCA49" w:rsidR="00535198" w:rsidRPr="00535198" w:rsidRDefault="00535198" w:rsidP="00535198"/>
    <w:p w14:paraId="2885D127" w14:textId="34DA95AF" w:rsidR="00535198" w:rsidRPr="00535198" w:rsidRDefault="00535198" w:rsidP="00535198"/>
    <w:p w14:paraId="3FDBE158" w14:textId="16C99D59" w:rsidR="00535198" w:rsidRDefault="00535198" w:rsidP="00535198"/>
    <w:p w14:paraId="367DC37C" w14:textId="7FF3BEE3" w:rsidR="00535198" w:rsidRPr="00535198" w:rsidRDefault="00535198" w:rsidP="00535198"/>
    <w:p w14:paraId="25F7848F" w14:textId="27EF8B60" w:rsidR="00535198" w:rsidRPr="00535198" w:rsidRDefault="00535198" w:rsidP="00535198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E93C7BB" wp14:editId="6435E05D">
                <wp:simplePos x="0" y="0"/>
                <wp:positionH relativeFrom="column">
                  <wp:posOffset>501015</wp:posOffset>
                </wp:positionH>
                <wp:positionV relativeFrom="paragraph">
                  <wp:posOffset>248758</wp:posOffset>
                </wp:positionV>
                <wp:extent cx="7017385" cy="2475865"/>
                <wp:effectExtent l="0" t="0" r="12065" b="19685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586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" name="Text Box 15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84E92F" w14:textId="77777777" w:rsidR="00535198" w:rsidRPr="00535198" w:rsidRDefault="00535198" w:rsidP="00535198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44F293BB" w14:textId="77777777" w:rsidR="00535198" w:rsidRPr="00535198" w:rsidRDefault="00535198" w:rsidP="00535198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291A36BD" w14:textId="5836F091" w:rsidR="00535198" w:rsidRPr="00535198" w:rsidRDefault="00535198" w:rsidP="00535198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a game of your choice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93C7BB" id="Group 13" o:spid="_x0000_s1042" style="position:absolute;margin-left:39.45pt;margin-top:19.6pt;width:552.55pt;height:194.95pt;z-index:251667456;mso-width-relative:margin;mso-height-relative:margin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QzpcVXNlcnNcQWxpY2VcRG93bmxvYWRzXG9ybmVsbGEtYmlubmktMTA2Mzcz&#10;LmpwZzwvc3RSZWY6ZmlsZVBhdGg+CiAgICAgICAgICAgICAgICAgICAgIDxzdFJlZjpkb2N1bWVu&#10;dElEPjA8L3N0UmVmOmRvY3VtZW50SUQ+CiAgICAgICAgICAgICAgICAgICAgIDxzdFJlZjppbnN0&#10;YW5jZUlEPjA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DOlxVc2Vyc1xBbGljZVxEb3dubG9hZHNcYmxhY2stZnJpZGF5&#10;LTI5NjcyNTJfMTkyMC5qcGc8L3N0UmVmOmZpbGVQYXRoPgogICAgICAgICAgICAgICAgICAgICA8&#10;c3RSZWY6ZG9jdW1lbnRJRD4wPC9zdFJlZjpkb2N1bWVudElEPgogICAgICAgICAgICAgICAgICAg&#10;ICA8c3RSZWY6aW5zdGFuY2VJRD4w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QzpcVXNlcnNcQWxpY2VcRG93bmxvYWRz&#10;XGhhaXItMjg2OTY5NF8xOTIwLmpwZzwvc3RSZWY6ZmlsZVBhdGg+CiAgICAgICAgICAgICAgICAg&#10;ICAgIDxzdFJlZjpkb2N1bWVudElEPjA8L3N0UmVmOmRvY3VtZW50SUQ+CiAgICAgICAgICAgICAg&#10;ICAgICAgIDxzdFJlZjppbnN0YW5jZUlEPjA8L3N0UmVmOmluc3RhbmNlSUQ+CiAgICAgICAgICAg&#10;ICAgICAgIDwvc3RNZnM6cmVmZXJlbmNlPgogICAgICAgICAgICAgICA8L3JkZjpsa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DOlxVc2Vyc1xBbGljZVxEb3du&#10;bG9hZHNcYmxhY2stZnJpZGF5LTI5NjcyNTVfMTkyMC5qcGc8L3N0UmVmOmZpbGVQYXRoPgogICAg&#10;ICAgICAgICAgICAgICAgICA8c3RSZWY6ZG9jdW1lbnRJRD4wPC9zdFJlZjpkb2N1bWVudElEPgog&#10;ICAgICAgICAgICAgICAgICAgICA8c3RSZWY6aW5zdGFuY2VJRD4w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M6XFVzZXJzXEFsaWNlXERvd25sb2Fkc1xibGFjay1mcmlkYXktMjk2&#10;NzI1Ml8xOTIwLmpwZzwvc3RSZWY6ZmlsZVBhdGg+CiAgICAgICAgICAgICAgICAgICAgIDxzdFJl&#10;Zjpkb2N1bWVudElEPjA8L3N0UmVmOmRvY3VtZW50SUQ+CiAgICAgICAgICAgICAgICAgICAgIDxz&#10;dFJlZjppbnN0YW5jZUlEPjA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E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0////////////////////////&#10;/////////////////+vR//////////////////////////////////////////fp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HN1///////////////////////////////////////3a+Wt/T/////////////&#10;////////////////////////xYxop+f/////////////////////////////////////zJyJpOf/&#10;////////////////////////////////////+s67xv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zFvfX/////////////////&#10;////////////////////v5N6hcX////////////////////////////////////bkFs9Zaj2////&#10;//////////////////////////////68dTQAVJvr/////////////////////////////////9OU&#10;fkksTprs////////////////////////////////2NTKs35lbaX5////////////////////////&#10;////////////9MWur8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eXj4+Tm6O3x&#10;+f/////////////////////////////9sZSSkpWZnaOpsrzQ7f//////////////////////////&#10;nVNHSU1RVmBziq/W/P//////////////////////////slYAGjVQbYuu0vf/////////////////&#10;////////////zW8+X3uZt9f5////////////////////////////////7p+DpsLh////////////&#10;/////////////////////////+PO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X/l/86yf/AIIv&#10;f+EqYDvfvt3/AJSv++liK5++XP29X99Il0NsAAAAAAAAAAAAAAAAAAAAAAAAAAAAAAAAAAAAAAAA&#10;AAAAAAAAAAAAAAAAAAAAAAAAAAAAAAAAAAAZv6H7jNnet32uqdKM7b6MumJ9E3sC/FEUx7JqtZtc&#10;z+1+Ze3CcjuZuXizP1b+PTdj9vYrimIj5ZovT9C6OLXu7lZFiZ7LtmLkftrVURER8s03J+gcmWSl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WzMiMTEysqrSKcbGv5FWvo0s2qrk69tPZp&#10;T7YQ71yLVm7dn0W7ddydfRpRTNXb2x7Gy5X4du5cn0UUVV9v9jTM/J7BwAYDYiAAAAAAAAAAAAAA&#10;AAAAAAAAAAAAAAAAAAAAAAAAAAAAAAAAAAAAAAAAAAAAAAAAAAAAAAAAAAAAAAGSOk12bfOtpojX&#10;S/Z3K1VpOkaRtuVf7Y9ca2Y+yuPilc075iR2/lKMmifmjGu19vt7aFa4/V3d1x4/Dpv0z9izcr7f&#10;s0jmAy6y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H7rltVU0bJvdF&#10;P1aKr+2ZFeno78e9Yka+nT6l5YHN8WZpws2mOyJrxrk/tvytr9StaHKsedMXKiOyJqsVz8/5S3+p&#10;UOPDHyzgAAAAAAAAAAAAAAAAAAAAAAAAAAAAAAAAAAAAAAAAAAAAAAAAAAAAAAAAAAAAAAAAAAAA&#10;AAAAAAEWxXFq9ZuTEzFu7brmI9MxRXFUxGvZrMQ3UVd2uiqfRTVTVOnyTEt1M92qmr8GqJ+idR2B&#10;xMTETE6xPbEx2xMT6JiWfmX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">
                <v:shape id="Picture 14" o:spid="_x0000_s1043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">
                  <v:imagedata r:id="rId8" o:title="bear son and father graphics" cropbottom="36855f" cropright="33800f"/>
                </v:shape>
                <v:shape id="Text Box 15" o:spid="_x0000_s1044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" filled="f" stroked="f" strokeweight=".5pt">
                  <v:textbox>
                    <w:txbxContent>
                      <w:p w14:paraId="4B84E92F" w14:textId="77777777" w:rsidR="00535198" w:rsidRPr="00535198" w:rsidRDefault="00535198" w:rsidP="00535198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44F293BB" w14:textId="77777777" w:rsidR="00535198" w:rsidRPr="00535198" w:rsidRDefault="00535198" w:rsidP="00535198">
                        <w:pPr>
                          <w:rPr>
                            <w:color w:val="auto"/>
                          </w:rPr>
                        </w:pPr>
                      </w:p>
                      <w:p w14:paraId="291A36BD" w14:textId="5836F091" w:rsidR="00535198" w:rsidRPr="00535198" w:rsidRDefault="00535198" w:rsidP="00535198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a game of your choice</w:t>
                        </w:r>
                      </w:p>
                    </w:txbxContent>
                  </v:textbox>
                </v:shape>
                <v:rect id="Rectangle 16" o:spid="_x0000_s1045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10F9F3D7" w14:textId="23C7EC50" w:rsidR="00535198" w:rsidRDefault="00535198" w:rsidP="00535198"/>
    <w:p w14:paraId="4F144EC4" w14:textId="1451C1E7" w:rsidR="00535198" w:rsidRDefault="00535198" w:rsidP="00535198"/>
    <w:p w14:paraId="05202223" w14:textId="0E48ADAC" w:rsidR="00535198" w:rsidRDefault="00535198" w:rsidP="00535198"/>
    <w:p w14:paraId="7A2BD6EF" w14:textId="083D422D" w:rsidR="00535198" w:rsidRPr="00535198" w:rsidRDefault="00535198" w:rsidP="00535198"/>
    <w:p w14:paraId="2CA0A3A8" w14:textId="59180F9B" w:rsidR="00535198" w:rsidRPr="00535198" w:rsidRDefault="00535198" w:rsidP="00535198"/>
    <w:p w14:paraId="590C4BB4" w14:textId="3AAB90C2" w:rsidR="00535198" w:rsidRDefault="00535198" w:rsidP="00535198"/>
    <w:p w14:paraId="582C8D57" w14:textId="5EBAE336" w:rsidR="00535198" w:rsidRDefault="00535198" w:rsidP="00535198"/>
    <w:p w14:paraId="7EAB92AF" w14:textId="77777777" w:rsidR="00535198" w:rsidRDefault="00535198" w:rsidP="00535198"/>
    <w:p w14:paraId="20DD29F6" w14:textId="6A66A3EC" w:rsidR="00535198" w:rsidRDefault="00535198" w:rsidP="00535198"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B9F516A" wp14:editId="5C0879FE">
                <wp:simplePos x="0" y="0"/>
                <wp:positionH relativeFrom="column">
                  <wp:posOffset>479277</wp:posOffset>
                </wp:positionH>
                <wp:positionV relativeFrom="paragraph">
                  <wp:posOffset>188993</wp:posOffset>
                </wp:positionV>
                <wp:extent cx="7017385" cy="2475865"/>
                <wp:effectExtent l="0" t="0" r="12065" b="1968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586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18" name="Picture 18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" name="Text Box 19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CCFED1B" w14:textId="77777777" w:rsidR="00535198" w:rsidRPr="00535198" w:rsidRDefault="00535198" w:rsidP="00535198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7FC81ECA" w14:textId="77777777" w:rsidR="00535198" w:rsidRPr="00535198" w:rsidRDefault="00535198" w:rsidP="00535198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3B52207F" w14:textId="11D12130" w:rsidR="00535198" w:rsidRPr="00535198" w:rsidRDefault="00535198" w:rsidP="00535198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a bedtime story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9F516A" id="Group 17" o:spid="_x0000_s1046" style="position:absolute;margin-left:37.75pt;margin-top:14.9pt;width:552.55pt;height:194.95pt;z-index:251669504;mso-width-relative:margin;mso-height-relative:margin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AkKCwwNDg8QERIT&#10;FBUWFxgZGhobHB0eHyAhIiMkJSYnKCkqKywtLi8wMTEyMzQ1Njc4OTo7PD0+P0BBQkNERUZHSElK&#10;S0xNTk9QUVJTVFVWV1hZWltcXV5fYGFiY2RlZmdoaWprbG1ub3BxcnN0dXZ3eHl6e3x9fn+AgYKD&#10;hIWGh4iJiouMjY6PkJGSk5SVlpeYmZqbnJ2en6ChoqOkpaanqKmqq6ytrrCxsrO0tba3uLm6u7y9&#10;vr/AwcLDxMXGx8jJysvMzc7P0NHT1NXW19jZ2tvc3d7f4OHi4+Tl5ufo6err7O3u7/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//////////////////////////////&#10;///////////r0f/////////////////////////////////////////36f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hzdf//////////////////////////////////////92vlrf0////////////////////&#10;/////////////////8WMaKfn/////////////////////////////////////8yciaTn////////&#10;//////////////////////////////rOu8b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cxb31////////////////////////&#10;/////////////7+TeoXF////////////////////////////////////25BbPWWo9v//////////&#10;///////////////////////+vHU0AFSb6//////////////////////////////////TlH5JLE6a&#10;7P///////////////////////////////9jUyrN+ZW2l+f//////////////////////////////&#10;//////TFrq/J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3l4+Pk5ujt8fn/////&#10;/////////////////////////bGUkpKVmZ2jqbK80O3//////////////////////////51TR0lN&#10;UVZgc4qv1vz//////////////////////////7JWABo1UG2LrtL3////////////////////////&#10;/////81vPl97mbfX+f///////////////////////////////+6fg6bC4f//////////////////&#10;///////////////////jzu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/5f/Osn/wCCL3/hKmA7&#10;377d/wCUr/vpYiufvlz9vV/fSJdDbAAAAAAAAAAAAAAAAAAAAAAAAAAAAAAAAAAAAAAAAAAAAAAA&#10;AAAAAAAAAAAAAAAAAAAAAAAAAAAAGb+h+4zZ3rd9rqnSjO2+jLpifRN7AvxRFMeyarWbXM/tfmXt&#10;wnI7mbl4sz9W/j03Y/b2K4piI+WaL0/Quji17u5WRYmey7Zi5H7a1VEREfLNNyfoHJlkp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x+65bVVNGyb3RT9Wiq/t&#10;mRXp6O/HvWJGvp0+peWBzfFmacLNpjsia8a5P7b8ra/UrWhyrHnTFyojsiarFc/P+Ut/qVDjwx8s&#10;4AAAAAAAAAAAAAAAAAAAAAAAAAAAAAAAAAAAAAAAAAAAAAAAAAAAAAAAAAAAAAAAAAAAAAAAAAAB&#10;FsVxavWbkxMxbu265iPTMUVxVMRr2azEN1FXdroqn0U1U1Tp8kxLdTPdqpq/BqifonUdgcTExExO&#10;sT2xMdsTE+iYln5l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">
                <v:shape id="Picture 18" o:spid="_x0000_s1047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">
                  <v:imagedata r:id="rId8" o:title="bear son and father graphics" cropbottom="36855f" cropright="33800f"/>
                </v:shape>
                <v:shape id="Text Box 19" o:spid="_x0000_s1048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" filled="f" stroked="f" strokeweight=".5pt">
                  <v:textbox>
                    <w:txbxContent>
                      <w:p w14:paraId="6CCFED1B" w14:textId="77777777" w:rsidR="00535198" w:rsidRPr="00535198" w:rsidRDefault="00535198" w:rsidP="00535198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7FC81ECA" w14:textId="77777777" w:rsidR="00535198" w:rsidRPr="00535198" w:rsidRDefault="00535198" w:rsidP="00535198">
                        <w:pPr>
                          <w:rPr>
                            <w:color w:val="auto"/>
                          </w:rPr>
                        </w:pPr>
                      </w:p>
                      <w:p w14:paraId="3B52207F" w14:textId="11D12130" w:rsidR="00535198" w:rsidRPr="00535198" w:rsidRDefault="00535198" w:rsidP="00535198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a bedtime story</w:t>
                        </w:r>
                      </w:p>
                    </w:txbxContent>
                  </v:textbox>
                </v:shape>
                <v:rect id="Rectangle 20" o:spid="_x0000_s1049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083B7A4F" w14:textId="10B73C2A" w:rsidR="00535198" w:rsidRDefault="00535198" w:rsidP="00535198"/>
    <w:p w14:paraId="608BDBBE" w14:textId="7079E29C" w:rsidR="00960E29" w:rsidRDefault="00960E29" w:rsidP="00535198"/>
    <w:p w14:paraId="0EF76BAB" w14:textId="44EA2F4D" w:rsidR="00960E29" w:rsidRDefault="00960E29" w:rsidP="00535198"/>
    <w:p w14:paraId="67256EF1" w14:textId="221E08D1" w:rsidR="00960E29" w:rsidRDefault="00960E29" w:rsidP="00535198"/>
    <w:p w14:paraId="7544F7AA" w14:textId="71DE285F" w:rsidR="00960E29" w:rsidRDefault="00960E29" w:rsidP="00535198"/>
    <w:p w14:paraId="72BFA8D7" w14:textId="3DBD2256" w:rsidR="00960E29" w:rsidRDefault="00960E29" w:rsidP="00535198"/>
    <w:p w14:paraId="1BDB1C2E" w14:textId="3FD4C982" w:rsidR="00960E29" w:rsidRDefault="00960E29" w:rsidP="00535198"/>
    <w:p w14:paraId="61434DED" w14:textId="6E1164CC" w:rsidR="00960E29" w:rsidRDefault="00960E29" w:rsidP="00535198"/>
    <w:p w14:paraId="2C54CEF0" w14:textId="4C938529" w:rsidR="00960E29" w:rsidRDefault="00960E29" w:rsidP="00535198"/>
    <w:p w14:paraId="21FFD67B" w14:textId="77777777" w:rsidR="00960E29" w:rsidRPr="00535198" w:rsidRDefault="00960E29" w:rsidP="00960E2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2471653" wp14:editId="7C303196">
                <wp:simplePos x="0" y="0"/>
                <wp:positionH relativeFrom="column">
                  <wp:posOffset>499730</wp:posOffset>
                </wp:positionH>
                <wp:positionV relativeFrom="paragraph">
                  <wp:posOffset>9451</wp:posOffset>
                </wp:positionV>
                <wp:extent cx="7017385" cy="2476175"/>
                <wp:effectExtent l="0" t="0" r="12065" b="19685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617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22" name="Picture 22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Text Box 23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7739A0" w14:textId="77777777" w:rsidR="00960E29" w:rsidRPr="00535198" w:rsidRDefault="00960E29" w:rsidP="00960E29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29EA98C7" w14:textId="77777777" w:rsidR="00960E29" w:rsidRPr="00535198" w:rsidRDefault="00960E29" w:rsidP="00960E29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27F3C21E" w14:textId="4BE51D92" w:rsidR="00960E29" w:rsidRPr="00535198" w:rsidRDefault="00960E29" w:rsidP="00960E29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a walk outside together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471653" id="Group 21" o:spid="_x0000_s1050" style="position:absolute;margin-left:39.35pt;margin-top:.75pt;width:552.55pt;height:194.95pt;z-index:251671552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9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9tZnQxAAAAAAMEIQAAAQAAAAAAAAAAAAAAAAAAAAEAAAAAAAAAAAAAAAAAAAAB&#10;AAA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/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goCP+ENA7/jzoU/5dCHP+eSyf/nlc0/51i&#10;Qv+ZbU//k3hc+I2CZ/KIi3HsgpN56HyZgOR4nobhdKOK33Gojt1vrpHbbbOU2my5lthrwpjVacya&#10;zGXLm8xly5vMZcubzGXLm8xly5vMZcubzGXLm8xly5vMZcubzGXLm8xly5v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/////////////////////////////////&#10;////////69H/////////////////////////////////////////9+n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c3X///////////////////////////////////////dr5a39P//////////////////////&#10;///////////////FjGin5//////////////////////////////////////MnImk5///////////&#10;///////////////////////////6zrvG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MW99f//////////////////////////&#10;//////////+/k3qFxf///////////////////////////////////9uQWz1lqPb/////////////&#10;/////////////////////rx1NABUm+v/////////////////////////////////05R+SSxOmuz/&#10;///////////////////////////////Y1MqzfmVtpfn/////////////////////////////////&#10;///0xa6vy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5ePj5Obo7fH5////////&#10;//////////////////////2xlJKSlZmdo6myvNDt//////////////////////////+dU0dJTVFW&#10;YHOKr9b8//////////////////////////+yVgAaNVBti67S9///////////////////////////&#10;///Nbz5fe5m31/n////////////////////////////////un4OmwuH/////////////////////&#10;////////////////487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f+X/zrJ/8Agi9/4SpgO9++&#10;3f8AlK/76WIrn75c/b1f30iXQ2wAAAAAAAAAAAAAAAAAAAAAAAAAAAAAAAAAAAAAAAAAAAAAAAAA&#10;AAAAAAAAAAAAAAAAAAAAAAAAABm/ofuM2d63fa6p0oztvoy6Yn0TewL8URTHsmq1m1zP7X5l7cJy&#10;O5m5eLM/Vv49N2P29iuKYiPlmi9P0Lo4te7uVkWJnsu2YuR+2tVRERHyzTcn6ByZZKX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bMyIxMTKyqtIpxsa/kVa+jSzaquTr209mlPthDvXItW&#10;bt2fRbt13J19GlFM1dvbHsbLlfh27lyfRRRVX2/2NMz8nsHABgNiIAAAAAAAAAAAAAAAAAAAAAAA&#10;AAAAAAAAAAAAAAAAAAAAAAAAAAAAAAAAAAAAAAAAAAAAAAAAAAAAAZI6TXZt862miNdL9ncrVWk6&#10;RpG25V/tj1xrZj7K4+KVzTvmJHb+UoyaJ+aMa7X2+3toVrj9Xd3XHj8Om/TP2LNyvt+zSOYDLrI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fuuW1VTRsm90U/Voqv7ZkV&#10;6ejvx71iRr6dPqXlgc3xZmnCzaY7ImvGuT+2/K2v1K1ocqx50xcqI7ImqxXPz/lLf6lQ48MfLOAA&#10;AAAAAAAAAAAAAAAAAAAAAAAAAAAAAAAAAAAAAAAAAAAAAAAAAAAAAAAAAAAAAAAAAAAAAAAAARbF&#10;cWr1m5MTMW7tuuYj0zFFcVTEa9msxDdRV3a6Kp9FNVNU6fJMS3Uz3aqavwaon6J1HYHExMRMTrE9&#10;sTHbExPomJZ+Z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">
                <v:shape id="Picture 22" o:spid="_x0000_s1051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">
                  <v:imagedata r:id="rId8" o:title="bear son and father graphics" cropbottom="36855f" cropright="33800f"/>
                </v:shape>
                <v:shape id="Text Box 23" o:spid="_x0000_s1052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" filled="f" stroked="f" strokeweight=".5pt">
                  <v:textbox>
                    <w:txbxContent>
                      <w:p w14:paraId="657739A0" w14:textId="77777777" w:rsidR="00960E29" w:rsidRPr="00535198" w:rsidRDefault="00960E29" w:rsidP="00960E29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29EA98C7" w14:textId="77777777" w:rsidR="00960E29" w:rsidRPr="00535198" w:rsidRDefault="00960E29" w:rsidP="00960E29">
                        <w:pPr>
                          <w:rPr>
                            <w:color w:val="auto"/>
                          </w:rPr>
                        </w:pPr>
                      </w:p>
                      <w:p w14:paraId="27F3C21E" w14:textId="4BE51D92" w:rsidR="00960E29" w:rsidRPr="00535198" w:rsidRDefault="00960E29" w:rsidP="00960E29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a walk outside together</w:t>
                        </w:r>
                      </w:p>
                    </w:txbxContent>
                  </v:textbox>
                </v:shape>
                <v:rect id="Rectangle 24" o:spid="_x0000_s1053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6ED4003A" w14:textId="77777777" w:rsidR="00960E29" w:rsidRPr="00535198" w:rsidRDefault="00960E29" w:rsidP="00960E29"/>
    <w:p w14:paraId="56199F37" w14:textId="77777777" w:rsidR="00960E29" w:rsidRPr="00535198" w:rsidRDefault="00960E29" w:rsidP="00960E29"/>
    <w:p w14:paraId="2FFDDB6C" w14:textId="77777777" w:rsidR="00960E29" w:rsidRPr="00535198" w:rsidRDefault="00960E29" w:rsidP="00960E29"/>
    <w:p w14:paraId="38D77AED" w14:textId="77777777" w:rsidR="00960E29" w:rsidRPr="00535198" w:rsidRDefault="00960E29" w:rsidP="00960E29"/>
    <w:p w14:paraId="3D93B4E2" w14:textId="77777777" w:rsidR="00960E29" w:rsidRPr="00535198" w:rsidRDefault="00960E29" w:rsidP="00960E29"/>
    <w:p w14:paraId="668F1352" w14:textId="77777777" w:rsidR="00960E29" w:rsidRDefault="00960E29" w:rsidP="00960E29"/>
    <w:p w14:paraId="19E52D19" w14:textId="77777777" w:rsidR="00960E29" w:rsidRPr="00535198" w:rsidRDefault="00960E29" w:rsidP="00960E29"/>
    <w:p w14:paraId="07FFD8AD" w14:textId="77777777" w:rsidR="00960E29" w:rsidRPr="00535198" w:rsidRDefault="00960E29" w:rsidP="00960E29"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FEB339D" wp14:editId="5D2802FF">
                <wp:simplePos x="0" y="0"/>
                <wp:positionH relativeFrom="column">
                  <wp:posOffset>501015</wp:posOffset>
                </wp:positionH>
                <wp:positionV relativeFrom="paragraph">
                  <wp:posOffset>248758</wp:posOffset>
                </wp:positionV>
                <wp:extent cx="7017385" cy="2475865"/>
                <wp:effectExtent l="0" t="0" r="12065" b="19685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586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26" name="Picture 26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Text Box 27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3DFB36" w14:textId="77777777" w:rsidR="00960E29" w:rsidRPr="00535198" w:rsidRDefault="00960E29" w:rsidP="00960E29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6EDB0435" w14:textId="77777777" w:rsidR="00960E29" w:rsidRPr="00535198" w:rsidRDefault="00960E29" w:rsidP="00960E29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633D4AEE" w14:textId="28682EDE" w:rsidR="00960E29" w:rsidRPr="00535198" w:rsidRDefault="00960E29" w:rsidP="00960E29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a movie night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EB339D" id="Group 25" o:spid="_x0000_s1054" style="position:absolute;margin-left:39.45pt;margin-top:19.6pt;width:552.55pt;height:194.95pt;z-index:251672576;mso-width-relative:margin;mso-height-relative:margin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QzpcVXNlcnNcQWxpY2VcRG93bmxvYWRzXG9ybmVsbGEtYmlubmktMTA2Mzcz&#10;LmpwZzwvc3RSZWY6ZmlsZVBhdGg+CiAgICAgICAgICAgICAgICAgICAgIDxzdFJlZjpkb2N1bWVu&#10;dElEPjA8L3N0UmVmOmRvY3VtZW50SUQ+CiAgICAgICAgICAgICAgICAgICAgIDxzdFJlZjppbnN0&#10;YW5jZUlEPjA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DOlxVc2Vyc1xBbGljZVxEb3dubG9hZHNcYmxhY2stZnJpZGF5&#10;LTI5NjcyNTJfMTkyMC5qcGc8L3N0UmVmOmZpbGVQYXRoPgogICAgICAgICAgICAgICAgICAgICA8&#10;c3RSZWY6ZG9jdW1lbnRJRD4wPC9zdFJlZjpkb2N1bWVudElEPgogICAgICAgICAgICAgICAgICAg&#10;ICA8c3RSZWY6aW5zdGFuY2VJRD4w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QzpcVXNlcnNcQWxpY2VcRG93bmxvYWRz&#10;XGhhaXItMjg2OTY5NF8xOTIwLmpwZzwvc3RSZWY6ZmlsZVBhdGg+CiAgICAgICAgICAgICAgICAg&#10;ICAgIDxzdFJlZjpkb2N1bWVudElEPjA8L3N0UmVmOmRvY3VtZW50SUQ+CiAgICAgICAgICAgICAg&#10;ICAgICAgIDxzdFJlZjppbnN0YW5jZUlEPjA8L3N0UmVmOmluc3RhbmNlSUQ+CiAgICAgICAgICAg&#10;ICAgICAgIDwvc3RNZnM6cmVmZXJlbmNlPgogICAgICAgICAgICAgICA8L3JkZjpsa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DOlxVc2Vyc1xBbGljZVxEb3du&#10;bG9hZHNcYmxhY2stZnJpZGF5LTI5NjcyNTVfMTkyMC5qcGc8L3N0UmVmOmZpbGVQYXRoPgogICAg&#10;ICAgICAgICAgICAgICAgICA8c3RSZWY6ZG9jdW1lbnRJRD4wPC9zdFJlZjpkb2N1bWVudElEPgog&#10;ICAgICAgICAgICAgICAgICAgICA8c3RSZWY6aW5zdGFuY2VJRD4w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M6XFVzZXJzXEFsaWNlXERvd25sb2Fkc1xibGFjay1mcmlkYXktMjk2&#10;NzI1Ml8xOTIwLmpwZzwvc3RSZWY6ZmlsZVBhdGg+CiAgICAgICAgICAgICAgICAgICAgIDxzdFJl&#10;Zjpkb2N1bWVudElEPjA8L3N0UmVmOmRvY3VtZW50SUQ+CiAgICAgICAgICAgICAgICAgICAgIDxz&#10;dFJlZjppbnN0YW5jZUlEPjA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E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0////////////////////////&#10;/////////////////+vR//////////////////////////////////////////fp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HN1///////////////////////////////////////3a+Wt/T/////////////&#10;////////////////////////xYxop+f/////////////////////////////////////zJyJpOf/&#10;////////////////////////////////////+s67xv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zFvfX/////////////////&#10;////////////////////v5N6hcX////////////////////////////////////bkFs9Zaj2////&#10;//////////////////////////////68dTQAVJvr/////////////////////////////////9OU&#10;fkksTprs////////////////////////////////2NTKs35lbaX5////////////////////////&#10;////////////9MWur8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eXj4+Tm6O3x&#10;+f/////////////////////////////9sZSSkpWZnaOpsrzQ7f//////////////////////////&#10;nVNHSU1RVmBziq/W/P//////////////////////////slYAGjVQbYuu0vf/////////////////&#10;////////////zW8+X3uZt9f5////////////////////////////////7p+DpsLh////////////&#10;/////////////////////////+PO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X/l/86yf/AIIv&#10;f+EqYDvfvt3/AJSv++liK5++XP29X99Il0NsAAAAAAAAAAAAAAAAAAAAAAAAAAAAAAAAAAAAAAAA&#10;AAAAAAAAAAAAAAAAAAAAAAAAAAAAAAAAAAAZv6H7jNnet32uqdKM7b6MumJ9E3sC/FEUx7JqtZtc&#10;z+1+Ze3CcjuZuXizP1b+PTdj9vYrimIj5ZovT9C6OLXu7lZFiZ7LtmLkftrVURER8s03J+gcmWSl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WzMiMTEysqrSKcbGv5FWvo0s2qrk69tPZp&#10;T7YQ71yLVm7dn0W7ddydfRpRTNXb2x7Gy5X4du5cn0UUVV9v9jTM/J7BwAYDYiAAAAAAAAAAAAAA&#10;AAAAAAAAAAAAAAAAAAAAAAAAAAAAAAAAAAAAAAAAAAAAAAAAAAAAAAAAAAAAAAGSOk12bfOtpojX&#10;S/Z3K1VpOkaRtuVf7Y9ca2Y+yuPilc075iR2/lKMmifmjGu19vt7aFa4/V3d1x4/Dpv0z9izcr7f&#10;s0jmAy6y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H7rltVU0bJvdF&#10;P1aKr+2ZFeno78e9Yka+nT6l5YHN8WZpws2mOyJrxrk/tvytr9StaHKsedMXKiOyJqsVz8/5S3+p&#10;UOPDHyzgAAAAAAAAAAAAAAAAAAAAAAAAAAAAAAAAAAAAAAAAAAAAAAAAAAAAAAAAAAAAAAAAAAAA&#10;AAAAAAEWxXFq9ZuTEzFu7brmI9MxRXFUxGvZrMQ3UVd2uiqfRTVTVOnyTEt1M92qmr8GqJ+idR2B&#10;xMTETE6xPbEx2xMT6JiWfmX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">
                <v:shape id="Picture 26" o:spid="_x0000_s1055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">
                  <v:imagedata r:id="rId8" o:title="bear son and father graphics" cropbottom="36855f" cropright="33800f"/>
                </v:shape>
                <v:shape id="Text Box 27" o:spid="_x0000_s1056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" filled="f" stroked="f" strokeweight=".5pt">
                  <v:textbox>
                    <w:txbxContent>
                      <w:p w14:paraId="123DFB36" w14:textId="77777777" w:rsidR="00960E29" w:rsidRPr="00535198" w:rsidRDefault="00960E29" w:rsidP="00960E29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6EDB0435" w14:textId="77777777" w:rsidR="00960E29" w:rsidRPr="00535198" w:rsidRDefault="00960E29" w:rsidP="00960E29">
                        <w:pPr>
                          <w:rPr>
                            <w:color w:val="auto"/>
                          </w:rPr>
                        </w:pPr>
                      </w:p>
                      <w:p w14:paraId="633D4AEE" w14:textId="28682EDE" w:rsidR="00960E29" w:rsidRPr="00535198" w:rsidRDefault="00960E29" w:rsidP="00960E29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a movie night</w:t>
                        </w:r>
                      </w:p>
                    </w:txbxContent>
                  </v:textbox>
                </v:shape>
                <v:rect id="Rectangle 28" o:spid="_x0000_s1057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7D2807FC" w14:textId="77777777" w:rsidR="00960E29" w:rsidRDefault="00960E29" w:rsidP="00960E29"/>
    <w:p w14:paraId="03C75605" w14:textId="77777777" w:rsidR="00960E29" w:rsidRDefault="00960E29" w:rsidP="00960E29"/>
    <w:p w14:paraId="113BC0E1" w14:textId="77777777" w:rsidR="00960E29" w:rsidRDefault="00960E29" w:rsidP="00960E29"/>
    <w:p w14:paraId="3C634105" w14:textId="77777777" w:rsidR="00960E29" w:rsidRPr="00535198" w:rsidRDefault="00960E29" w:rsidP="00960E29"/>
    <w:p w14:paraId="46C22905" w14:textId="77777777" w:rsidR="00960E29" w:rsidRPr="00535198" w:rsidRDefault="00960E29" w:rsidP="00960E29"/>
    <w:p w14:paraId="21AC743E" w14:textId="77777777" w:rsidR="00960E29" w:rsidRDefault="00960E29" w:rsidP="00960E29"/>
    <w:p w14:paraId="6FF436AD" w14:textId="77777777" w:rsidR="00960E29" w:rsidRDefault="00960E29" w:rsidP="00960E29"/>
    <w:p w14:paraId="06E287FB" w14:textId="77777777" w:rsidR="00960E29" w:rsidRDefault="00960E29" w:rsidP="00960E29"/>
    <w:p w14:paraId="3B8768D9" w14:textId="77777777" w:rsidR="00960E29" w:rsidRDefault="00960E29" w:rsidP="00960E29"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307DF3B" wp14:editId="400BB82B">
                <wp:simplePos x="0" y="0"/>
                <wp:positionH relativeFrom="column">
                  <wp:posOffset>479277</wp:posOffset>
                </wp:positionH>
                <wp:positionV relativeFrom="paragraph">
                  <wp:posOffset>188993</wp:posOffset>
                </wp:positionV>
                <wp:extent cx="7017385" cy="2475865"/>
                <wp:effectExtent l="0" t="0" r="12065" b="19685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586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" name="Text Box 31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E00951" w14:textId="77777777" w:rsidR="00960E29" w:rsidRPr="00535198" w:rsidRDefault="00960E29" w:rsidP="00960E29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37D220FF" w14:textId="77777777" w:rsidR="00960E29" w:rsidRPr="00535198" w:rsidRDefault="00960E29" w:rsidP="00960E29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1348B5CC" w14:textId="6AC465D1" w:rsidR="00960E29" w:rsidRPr="00535198" w:rsidRDefault="00960E29" w:rsidP="00960E29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a car wash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07DF3B" id="Group 29" o:spid="_x0000_s1058" style="position:absolute;margin-left:37.75pt;margin-top:14.9pt;width:552.55pt;height:194.95pt;z-index:251673600;mso-width-relative:margin;mso-height-relative:margin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DOlxVc2Vyc1xBbGljZVxEb3dubG9hZHNcYmxhY2stZnJpZGF5LTI5&#10;NjcyNTJfMTkyMC5qcGc8L3N0UmVmOmZpbGVQYXRoPgogICAgICAgICAgICAgICAgICAgICA8c3RS&#10;ZWY6ZG9jdW1lbnRJRD4wPC9zdFJlZjpkb2N1bWVudElEPgogICAgICAgICAgICAgICAgICAgICA8&#10;c3RSZWY6aW5zdGFuY2VJRD4w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//////////////////////&#10;///////////////////r0f/////////////////////////////////////////36f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zdf//////////////////////////////////////92vlrf0////////////&#10;/////////////////////////8WMaKfn/////////////////////////////////////8yciaTn&#10;//////////////////////////////////////rOu8b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cxb31////////////////&#10;/////////////////////7+TeoXF////////////////////////////////////25BbPWWo9v//&#10;///////////////////////////////+vHU0AFSb6//////////////////////////////////T&#10;lH5JLE6a7P///////////////////////////////9jUyrN+ZW2l+f//////////////////////&#10;//////////////TFrq/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3l4+Pk5ujt&#10;8fn//////////////////////////////bGUkpKVmZ2jqbK80O3/////////////////////////&#10;/51TR0lNUVZgc4qv1vz//////////////////////////7JWABo1UG2LrtL3////////////////&#10;/////////////81vPl97mbfX+f///////////////////////////////+6fg6bC4f//////////&#10;///////////////////////////jzu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/5f/Osn/wCC&#10;L3/hKmA7377d/wCUr/vpYiufvlz9vV/fSJdDbAAAAAAAAAAAAAAAAAAAAAAAAAAAAAAAAAAAAAAA&#10;AAAAAAAAAAAAAAAAAAAAAAAAAAAAAAAAAAAAGb+h+4zZ3rd9rqnSjO2+jLpifRN7AvxRFMeyarWb&#10;XM/tfmXtwnI7mbl4sz9W/j03Y/b2K4piI+WaL0/Quji17u5WRYmey7Zi5H7a1VEREfLNNyfoHJlk&#10;p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szIjExMrKq0inGxr+RVr6NLNqq5OvbT2&#10;aU+2EO9ci1Zu3Z9Fu3XcnX0aUUzV29sexsuV+HbuXJ9FFFVfb/Y0zPyewcAGA2IgAAAAAAAAAAAA&#10;AAAAAAAAAAAAAAAAAAAAAAAAAAAAAAAAAAAAAAAAAAAAAAAAAAAAAAAAAAAAAAABkjpNdm3zraaI&#10;10v2dytVaTpGkbblX+2PXGtmPsrj4pXNO+Ykdv5SjJon5oxrtfb7e2hWuP1d3dcePw6b9M/Ys3K+&#10;37NI5gMusj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x+65bVVNGyb3&#10;RT9Wiq/tmRXp6O/HvWJGvp0+peWBzfFmacLNpjsia8a5P7b8ra/UrWhyrHnTFyojsiarFc/P+Ut/&#10;qVDjwx8s4AAAAAAAAAAAAAAAAAAAAAAAAAAAAAAAAAAAAAAAAAAAAAAAAAAAAAAAAAAAAAAAAAAA&#10;AAAAAAABFsVxavWbkxMxbu265iPTMUVxVMRr2azEN1FXdroqn0U1U1Tp8kxLdTPdqpq/BqifonUd&#10;gcTExExOsT2xMdsTE+iYln5l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">
                <v:shape id="Picture 30" o:spid="_x0000_s1059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">
                  <v:imagedata r:id="rId8" o:title="bear son and father graphics" cropbottom="36855f" cropright="33800f"/>
                </v:shape>
                <v:shape id="Text Box 31" o:spid="_x0000_s1060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" filled="f" stroked="f" strokeweight=".5pt">
                  <v:textbox>
                    <w:txbxContent>
                      <w:p w14:paraId="12E00951" w14:textId="77777777" w:rsidR="00960E29" w:rsidRPr="00535198" w:rsidRDefault="00960E29" w:rsidP="00960E29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37D220FF" w14:textId="77777777" w:rsidR="00960E29" w:rsidRPr="00535198" w:rsidRDefault="00960E29" w:rsidP="00960E29">
                        <w:pPr>
                          <w:rPr>
                            <w:color w:val="auto"/>
                          </w:rPr>
                        </w:pPr>
                      </w:p>
                      <w:p w14:paraId="1348B5CC" w14:textId="6AC465D1" w:rsidR="00960E29" w:rsidRPr="00535198" w:rsidRDefault="00960E29" w:rsidP="00960E29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a car wash</w:t>
                        </w:r>
                      </w:p>
                    </w:txbxContent>
                  </v:textbox>
                </v:shape>
                <v:rect id="Rectangle 32" o:spid="_x0000_s1061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54CE1D4E" w14:textId="77777777" w:rsidR="00960E29" w:rsidRPr="00535198" w:rsidRDefault="00960E29" w:rsidP="00960E29"/>
    <w:p w14:paraId="5B945B16" w14:textId="0B82FCFD" w:rsidR="00960E29" w:rsidRDefault="00960E29" w:rsidP="00535198"/>
    <w:p w14:paraId="3B302557" w14:textId="4115539F" w:rsidR="00960E29" w:rsidRDefault="00960E29" w:rsidP="00535198"/>
    <w:p w14:paraId="6A35CC82" w14:textId="2CF37796" w:rsidR="00960E29" w:rsidRDefault="00960E29" w:rsidP="00535198"/>
    <w:p w14:paraId="133F7F99" w14:textId="060EDCB7" w:rsidR="00960E29" w:rsidRDefault="00960E29" w:rsidP="00535198"/>
    <w:p w14:paraId="0335FA94" w14:textId="48DAA5AE" w:rsidR="00960E29" w:rsidRDefault="00960E29" w:rsidP="00535198"/>
    <w:p w14:paraId="0712DA9C" w14:textId="79594758" w:rsidR="00960E29" w:rsidRDefault="00960E29" w:rsidP="00535198"/>
    <w:p w14:paraId="7112EF68" w14:textId="7E774D1B" w:rsidR="00960E29" w:rsidRDefault="00960E29" w:rsidP="00535198"/>
    <w:p w14:paraId="41D60D67" w14:textId="4BCD075A" w:rsidR="00960E29" w:rsidRDefault="00960E29" w:rsidP="00535198"/>
    <w:tbl>
      <w:tblPr>
        <w:tblpPr w:leftFromText="180" w:rightFromText="180" w:vertAnchor="text" w:horzAnchor="page" w:tblpX="661" w:tblpY="526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785"/>
      </w:tblGrid>
      <w:tr w:rsidR="00960E29" w14:paraId="752D58AC" w14:textId="77777777" w:rsidTr="00E60B4E">
        <w:trPr>
          <w:trHeight w:val="1200"/>
        </w:trPr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1592B" w14:textId="77777777" w:rsidR="00960E29" w:rsidRDefault="00960E29" w:rsidP="00E60B4E"/>
          <w:p w14:paraId="57A6BA29" w14:textId="77777777" w:rsidR="00960E29" w:rsidRDefault="00960E29" w:rsidP="00E60B4E"/>
          <w:p w14:paraId="3240942E" w14:textId="77777777" w:rsidR="00960E29" w:rsidRDefault="00960E29" w:rsidP="00E60B4E"/>
          <w:p w14:paraId="72818804" w14:textId="77777777" w:rsidR="00960E29" w:rsidRDefault="00960E29" w:rsidP="00E60B4E"/>
          <w:p w14:paraId="6E4C0374" w14:textId="77777777" w:rsidR="00960E29" w:rsidRDefault="00960E29" w:rsidP="00E60B4E"/>
        </w:tc>
      </w:tr>
    </w:tbl>
    <w:tbl>
      <w:tblPr>
        <w:tblpPr w:leftFromText="180" w:rightFromText="180" w:vertAnchor="text" w:horzAnchor="page" w:tblpX="7891" w:tblpY="939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05"/>
      </w:tblGrid>
      <w:tr w:rsidR="00960E29" w14:paraId="59DD5295" w14:textId="77777777" w:rsidTr="00E60B4E">
        <w:trPr>
          <w:trHeight w:val="745"/>
        </w:trPr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AFAF19" w14:textId="77777777" w:rsidR="00960E29" w:rsidRDefault="00960E29" w:rsidP="00E60B4E"/>
        </w:tc>
      </w:tr>
    </w:tbl>
    <w:p w14:paraId="4B251FD6" w14:textId="77777777" w:rsidR="00960E29" w:rsidRPr="00535198" w:rsidRDefault="00960E29" w:rsidP="00960E29"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47949A80" wp14:editId="2AF80761">
                <wp:simplePos x="0" y="0"/>
                <wp:positionH relativeFrom="column">
                  <wp:posOffset>499730</wp:posOffset>
                </wp:positionH>
                <wp:positionV relativeFrom="paragraph">
                  <wp:posOffset>9451</wp:posOffset>
                </wp:positionV>
                <wp:extent cx="7017385" cy="2476175"/>
                <wp:effectExtent l="0" t="0" r="12065" b="19685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617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" name="Text Box 35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94E9AC" w14:textId="77777777" w:rsidR="00960E29" w:rsidRPr="00535198" w:rsidRDefault="00960E29" w:rsidP="00960E29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1DD549BF" w14:textId="77777777" w:rsidR="00960E29" w:rsidRPr="00535198" w:rsidRDefault="00960E29" w:rsidP="00960E29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1A7AEB32" w14:textId="70BC28D5" w:rsidR="00960E29" w:rsidRPr="00535198" w:rsidRDefault="00960E29" w:rsidP="00960E29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an ice cream sundae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949A80" id="Group 33" o:spid="_x0000_s1062" style="position:absolute;margin-left:39.35pt;margin-top:.75pt;width:552.55pt;height:194.95pt;z-index:251675648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QzpcVXNlcnNcQWxpY2VcRG93bmxvYWRzXGhhaXItMjg2&#10;OTY5NF8xOTIwLmpwZzwvc3RSZWY6ZmlsZVBhdGg+CiAgICAgICAgICAgICAgICAgICAgIDxzdFJl&#10;Zjpkb2N1bWVudElEPjA8L3N0UmVmOmRvY3VtZW50SUQ+CiAgICAgICAgICAgICAgICAgICAgIDxz&#10;dFJlZjppbnN0YW5jZUlEPjA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ICQoLDA0ODxAREhMUFRYX&#10;GBkaGhscHR4fICEiIyQlJicoKSorLC0uLzAxMTIzNDU2Nzg5Ojs8PT4/QEFCQ0RFRkdISUpLTE1O&#10;T1BRUlNUVVZXWFlaW1xdXl9gYWJjZGVmZ2hpamtsbW5vcHFyc3R1dnd4eXp7fH1+f4CBgoOEhYaH&#10;iImKi4yNjo+QkZKTlJWWl5iZmpucnZ6foKGio6SlpqeoqaqrrK2usLGys7S1tre4ubq7vL2+v8DB&#10;wsPExcbHyMnKy8zNzs/Q0dPU1dbX2Nna29zd3t/g4eLj5OXm5+jp6uvs7e7v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WKwv/lTYS/6A+Gv+oRyb/rlE0/69bRf+tZVf4qW9o7aN4eeObf4fb&#10;koWU1IuMns+FkabLgJWsx3yZscV5nrXCdqO5wHSqvL1xsr65b7G/uW+xv7lvsb+5b7G/uW+xv7lv&#10;sb+5b7G/uW+xv7lvsb+5b7G/uW+xv7lvsb+5b7G/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0////////////////////////////////////&#10;/////+vR//////////////////////////////////////////fp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HN1///////////////////////////////////////3a+Wt/T/////////////////////////&#10;////////////xYxop+f/////////////////////////////////////zJyJpOf/////////////&#10;////////////////////////+s67xv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zFvfX/////////////////////////////&#10;////////v5N6hcX////////////////////////////////////bkFs9Zaj2////////////////&#10;//////////////////68dTQAVJvr/////////////////////////////////9OUfkksTprs////&#10;////////////////////////////2NTKs35lbaX5////////////////////////////////////&#10;9MWur8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eXj4+Tm6O3x+f//////////&#10;///////////////////9sZSSkpWZnaOpsrzQ7f//////////////////////////nVNHSU1RVmBz&#10;iq/W/P//////////////////////////slYAGjVQbYuu0vf/////////////////////////////&#10;zW8+X3uZt9f5////////////////////////////////7p+DpsLh////////////////////////&#10;/////////////+PO6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X/l/86yf/AIIvf+EqYDvfvt3/&#10;AJSv++liK5++XP29X99Il0NsAAAAAAAAAAAAAAAAAAAAAAAAAAAAAAAAAAAAAAAAAAAAAAAAAAAA&#10;AAAAAAAAAAAAAAAAAAAAAAAZv6H7jNnet32uqdKM7b6MumJ9E3sC/FEUx7JqtZtcz+1+Ze3CcjuZ&#10;uXizP1b+PTdj9vYrimIj5ZovT9C6OLXu7lZFiZ7LtmLkftrVURER8s03J+gcmWSl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WzMiMTEysqrSKcbGv5FWvo0s2qrk69tPZpT7YQ71yLVm7d&#10;n0W7ddydfRpRTNXb2x7Gy5X4du5cn0UUVV9v9jTM/J7BwAYDYiAAAAAAAAAAAAAAAAAAAAAAAAAA&#10;AAAAAAAAAAAAAAAAAAAAAAAAAAAAAAAAAAAAAAAAAAAAAAAAAAGSOk12bfOtpojXS/Z3K1VpOkaR&#10;tuVf7Y9ca2Y+yuPilc075iR2/lKMmifmjGu19vt7aFa4/V3d1x4/Dpv0z9izcr7fs0jmAy6y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H7rltVU0bJvdFP1aKr+2ZFeno&#10;78e9Yka+nT6l5YHN8WZpws2mOyJrxrk/tvytr9StaHKsedMXKiOyJqsVz8/5S3+pUOPDHyzgAAAA&#10;AAAAAAAAAAAAAAAAAAAAAAAAAAAAAAAAAAAAAAAAAAAAAAAAAAAAAAAAAAAAAAAAAAAAAAEWxXFq&#10;9ZuTEzFu7brmI9MxRXFUxGvZrMQ3UVd2uiqfRTVTVOnyTEt1M92qmr8GqJ+idR2BxMTETE6xPbEx&#10;2xMT6JiWfmX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">
                <v:shape id="Picture 34" o:spid="_x0000_s1063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">
                  <v:imagedata r:id="rId8" o:title="bear son and father graphics" cropbottom="36855f" cropright="33800f"/>
                </v:shape>
                <v:shape id="Text Box 35" o:spid="_x0000_s1064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" filled="f" stroked="f" strokeweight=".5pt">
                  <v:textbox>
                    <w:txbxContent>
                      <w:p w14:paraId="5A94E9AC" w14:textId="77777777" w:rsidR="00960E29" w:rsidRPr="00535198" w:rsidRDefault="00960E29" w:rsidP="00960E29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1DD549BF" w14:textId="77777777" w:rsidR="00960E29" w:rsidRPr="00535198" w:rsidRDefault="00960E29" w:rsidP="00960E29">
                        <w:pPr>
                          <w:rPr>
                            <w:color w:val="auto"/>
                          </w:rPr>
                        </w:pPr>
                      </w:p>
                      <w:p w14:paraId="1A7AEB32" w14:textId="70BC28D5" w:rsidR="00960E29" w:rsidRPr="00535198" w:rsidRDefault="00960E29" w:rsidP="00960E29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an ice cream sundae</w:t>
                        </w:r>
                      </w:p>
                    </w:txbxContent>
                  </v:textbox>
                </v:shape>
                <v:rect id="Rectangle 36" o:spid="_x0000_s1065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6A4338C5" w14:textId="77777777" w:rsidR="00960E29" w:rsidRPr="00535198" w:rsidRDefault="00960E29" w:rsidP="00960E29"/>
    <w:p w14:paraId="2FE5CA37" w14:textId="77777777" w:rsidR="00960E29" w:rsidRPr="00535198" w:rsidRDefault="00960E29" w:rsidP="00960E29"/>
    <w:p w14:paraId="1D8B61FF" w14:textId="77777777" w:rsidR="00960E29" w:rsidRPr="00535198" w:rsidRDefault="00960E29" w:rsidP="00960E29"/>
    <w:p w14:paraId="073B2817" w14:textId="77777777" w:rsidR="00960E29" w:rsidRPr="00535198" w:rsidRDefault="00960E29" w:rsidP="00960E29"/>
    <w:p w14:paraId="037DB388" w14:textId="77777777" w:rsidR="00960E29" w:rsidRPr="00535198" w:rsidRDefault="00960E29" w:rsidP="00960E29"/>
    <w:p w14:paraId="085D0C3A" w14:textId="77777777" w:rsidR="00960E29" w:rsidRDefault="00960E29" w:rsidP="00960E29"/>
    <w:p w14:paraId="74AAB9CD" w14:textId="77777777" w:rsidR="00960E29" w:rsidRPr="00535198" w:rsidRDefault="00960E29" w:rsidP="00960E29"/>
    <w:p w14:paraId="54A6D82B" w14:textId="77777777" w:rsidR="00960E29" w:rsidRPr="00535198" w:rsidRDefault="00960E29" w:rsidP="00960E29"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83FD6C7" wp14:editId="141F4F29">
                <wp:simplePos x="0" y="0"/>
                <wp:positionH relativeFrom="column">
                  <wp:posOffset>501015</wp:posOffset>
                </wp:positionH>
                <wp:positionV relativeFrom="paragraph">
                  <wp:posOffset>248758</wp:posOffset>
                </wp:positionV>
                <wp:extent cx="7017385" cy="2475865"/>
                <wp:effectExtent l="0" t="0" r="12065" b="19685"/>
                <wp:wrapNone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586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" name="Text Box 39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7FEA2F" w14:textId="77777777" w:rsidR="00960E29" w:rsidRPr="00535198" w:rsidRDefault="00960E29" w:rsidP="00960E29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6D47EF4E" w14:textId="77777777" w:rsidR="00960E29" w:rsidRPr="00535198" w:rsidRDefault="00960E29" w:rsidP="00960E29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7BB46231" w14:textId="29D7D8FA" w:rsidR="00960E29" w:rsidRPr="00535198" w:rsidRDefault="00960E29" w:rsidP="00960E29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your favorite treat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3FD6C7" id="Group 37" o:spid="_x0000_s1066" style="position:absolute;margin-left:39.45pt;margin-top:19.6pt;width:552.55pt;height:194.95pt;z-index:251676672;mso-width-relative:margin;mso-height-relative:margin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AkKCwwNDg8QERIT&#10;FBUWFxgZGhobHB0eHyAhIiMkJSYnKCkqKywtLi8wMTEyMzQ1Njc4OTo7PD0+P0BBQkNERUZHSElK&#10;S0xNTk9QUVJTVFVWV1hZWltcXV5fYGFiY2RlZmdoaWprbG1ub3BxcnN0dXZ3eHl6e3x9fn+AgYKD&#10;hIWGh4iJiouMjY6PkJGSk5SVlpeYmZqbnJ2en6ChoqOkpaanqKmqq6ytrrCxsrO0tba3uLm6u7y9&#10;vr/AwcLDxMXGx8jJysvMzc7P0NHT1NXW19jZ2tvc3d7f4OHi4+Tl5ufo6err7O3u7/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//////////////////////////////&#10;///////////r0f/////////////////////////////////////////36f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hzdf//////////////////////////////////////92vlrf0////////////////////&#10;/////////////////8WMaKfn/////////////////////////////////////8yciaTn////////&#10;//////////////////////////////rOu8b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cxb31////////////////////////&#10;/////////////7+TeoXF////////////////////////////////////25BbPWWo9v//////////&#10;///////////////////////+vHU0AFSb6//////////////////////////////////TlH5JLE6a&#10;7P///////////////////////////////9jUyrN+ZW2l+f//////////////////////////////&#10;//////TFrq/J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3l4+Pk5ujt8fn/////&#10;/////////////////////////bGUkpKVmZ2jqbK80O3//////////////////////////51TR0lN&#10;UVZgc4qv1vz//////////////////////////7JWABo1UG2LrtL3////////////////////////&#10;/////81vPl97mbfX+f///////////////////////////////+6fg6bC4f//////////////////&#10;///////////////////jzu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/5f/Osn/wCCL3/hKmA7&#10;377d/wCUr/vpYiufvlz9vV/fSJdDbAAAAAAAAAAAAAAAAAAAAAAAAAAAAAAAAAAAAAAAAAAAAAAA&#10;AAAAAAAAAAAAAAAAAAAAAAAAAAAAGb+h+4zZ3rd9rqnSjO2+jLpifRN7AvxRFMeyarWbXM/tfmXt&#10;wnI7mbl4sz9W/j03Y/b2K4piI+WaL0/Quji17u5WRYmey7Zi5H7a1VEREfLNNyfoHJlkp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x+65bVVNGyb3RT9Wiq/t&#10;mRXp6O/HvWJGvp0+peWBzfFmacLNpjsia8a5P7b8ra/UrWhyrHnTFyojsiarFc/P+Ut/qVDjwx8s&#10;4AAAAAAAAAAAAAAAAAAAAAAAAAAAAAAAAAAAAAAAAAAAAAAAAAAAAAAAAAAAAAAAAAAAAAAAAAAB&#10;FsVxavWbkxMxbu265iPTMUVxVMRr2azEN1FXdroqn0U1U1Tp8kxLdTPdqpq/BqifonUdgcTExExO&#10;sT2xMdsTE+iYln5l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">
                <v:shape id="Picture 38" o:spid="_x0000_s1067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">
                  <v:imagedata r:id="rId8" o:title="bear son and father graphics" cropbottom="36855f" cropright="33800f"/>
                </v:shape>
                <v:shape id="Text Box 39" o:spid="_x0000_s1068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" filled="f" stroked="f" strokeweight=".5pt">
                  <v:textbox>
                    <w:txbxContent>
                      <w:p w14:paraId="537FEA2F" w14:textId="77777777" w:rsidR="00960E29" w:rsidRPr="00535198" w:rsidRDefault="00960E29" w:rsidP="00960E29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6D47EF4E" w14:textId="77777777" w:rsidR="00960E29" w:rsidRPr="00535198" w:rsidRDefault="00960E29" w:rsidP="00960E29">
                        <w:pPr>
                          <w:rPr>
                            <w:color w:val="auto"/>
                          </w:rPr>
                        </w:pPr>
                      </w:p>
                      <w:p w14:paraId="7BB46231" w14:textId="29D7D8FA" w:rsidR="00960E29" w:rsidRPr="00535198" w:rsidRDefault="00960E29" w:rsidP="00960E29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your favorite treat</w:t>
                        </w:r>
                      </w:p>
                    </w:txbxContent>
                  </v:textbox>
                </v:shape>
                <v:rect id="Rectangle 40" o:spid="_x0000_s1069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1FBFDCA3" w14:textId="77777777" w:rsidR="00960E29" w:rsidRDefault="00960E29" w:rsidP="00960E29"/>
    <w:p w14:paraId="1E802C17" w14:textId="77777777" w:rsidR="00960E29" w:rsidRDefault="00960E29" w:rsidP="00960E29"/>
    <w:p w14:paraId="36281DC9" w14:textId="77777777" w:rsidR="00960E29" w:rsidRDefault="00960E29" w:rsidP="00960E29"/>
    <w:p w14:paraId="3C0B8109" w14:textId="77777777" w:rsidR="00960E29" w:rsidRPr="00535198" w:rsidRDefault="00960E29" w:rsidP="00960E29"/>
    <w:p w14:paraId="20620805" w14:textId="77777777" w:rsidR="00960E29" w:rsidRPr="00535198" w:rsidRDefault="00960E29" w:rsidP="00960E29"/>
    <w:p w14:paraId="6BDA61CF" w14:textId="77777777" w:rsidR="00960E29" w:rsidRDefault="00960E29" w:rsidP="00960E29"/>
    <w:p w14:paraId="33E732AB" w14:textId="77777777" w:rsidR="00960E29" w:rsidRDefault="00960E29" w:rsidP="00960E29"/>
    <w:p w14:paraId="478F9653" w14:textId="77777777" w:rsidR="00960E29" w:rsidRDefault="00960E29" w:rsidP="00960E29"/>
    <w:p w14:paraId="6A86BD93" w14:textId="77777777" w:rsidR="00960E29" w:rsidRDefault="00960E29" w:rsidP="00960E29"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02C9A95" wp14:editId="1A3312EF">
                <wp:simplePos x="0" y="0"/>
                <wp:positionH relativeFrom="column">
                  <wp:posOffset>479277</wp:posOffset>
                </wp:positionH>
                <wp:positionV relativeFrom="paragraph">
                  <wp:posOffset>188993</wp:posOffset>
                </wp:positionV>
                <wp:extent cx="7017385" cy="2475865"/>
                <wp:effectExtent l="0" t="0" r="12065" b="19685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7385" cy="2475865"/>
                          <a:chOff x="0" y="0"/>
                          <a:chExt cx="7017385" cy="2476175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bear son and father graphic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1574" b="56237"/>
                          <a:stretch/>
                        </pic:blipFill>
                        <pic:spPr bwMode="auto">
                          <a:xfrm rot="10800000">
                            <a:off x="4922875" y="85061"/>
                            <a:ext cx="2009140" cy="235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3" name="Text Box 43" descr="Cover text"/>
                        <wps:cNvSpPr txBox="1"/>
                        <wps:spPr>
                          <a:xfrm>
                            <a:off x="10633" y="510363"/>
                            <a:ext cx="4572000" cy="13144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4264B2" w14:textId="77777777" w:rsidR="00960E29" w:rsidRPr="00535198" w:rsidRDefault="00960E29" w:rsidP="00960E29">
                              <w:pPr>
                                <w:pStyle w:val="Heading1"/>
                                <w:rPr>
                                  <w:rFonts w:asciiTheme="minorHAnsi" w:hAnsiTheme="minorHAnsi"/>
                                  <w:color w:val="auto"/>
                                </w:rPr>
                              </w:pPr>
                              <w:r w:rsidRPr="00535198">
                                <w:rPr>
                                  <w:rFonts w:asciiTheme="minorHAnsi" w:hAnsiTheme="minorHAnsi"/>
                                  <w:color w:val="auto"/>
                                </w:rPr>
                                <w:t>Happy Father’s Day!</w:t>
                              </w:r>
                            </w:p>
                            <w:p w14:paraId="4B1DE6B7" w14:textId="77777777" w:rsidR="00960E29" w:rsidRPr="00535198" w:rsidRDefault="00960E29" w:rsidP="00960E29">
                              <w:pPr>
                                <w:rPr>
                                  <w:color w:val="auto"/>
                                </w:rPr>
                              </w:pPr>
                            </w:p>
                            <w:p w14:paraId="5528E374" w14:textId="5C442323" w:rsidR="00960E29" w:rsidRPr="00535198" w:rsidRDefault="00960E29" w:rsidP="00960E29">
                              <w:pPr>
                                <w:jc w:val="center"/>
                                <w:rPr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535198"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 xml:space="preserve">This coupon entitles you to </w:t>
                              </w:r>
                              <w:r>
                                <w:rPr>
                                  <w:color w:val="auto"/>
                                  <w:sz w:val="36"/>
                                  <w:szCs w:val="36"/>
                                </w:rPr>
                                <w:t>a car wash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0" y="0"/>
                            <a:ext cx="7017385" cy="2476175"/>
                          </a:xfrm>
                          <a:prstGeom prst="rect">
                            <a:avLst/>
                          </a:prstGeom>
                          <a:noFill/>
                          <a:ln w="25400" cmpd="thinThick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2C9A95" id="Group 41" o:spid="_x0000_s1070" style="position:absolute;margin-left:37.75pt;margin-top:14.9pt;width:552.55pt;height:194.95pt;z-index:251677696;mso-width-relative:margin;mso-height-relative:margin" coordsize="70173,247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V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M6XFVzZXJzXEFsaWNlXERvd25s&#10;b2Fkc1xibGFjay1mcmlkYXktMjk2NzI1NV8xOTIwLmpwZzwvc3RSZWY6ZmlsZVBhdGg+CiAgICAg&#10;ICAgICAgICAgICAgICAgIDxzdFJlZjpkb2N1bWVudElEPjA8L3N0UmVmOmRvY3VtZW50SUQ+CiAg&#10;ICAgICAgICAgICAgICAgICAgIDxzdFJlZjppbnN0YW5jZUlEPjA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MPh3/ikwu/5JTO/+UV0j/lVxU/ZNiYPWR&#10;amvvjXJ26Yl8f+SFhIbggIuN3HyRktp5l5bYdpyZ1XOgm9RxpZ3Tb6mf0m6uoNJts6HRbLmi0WvA&#10;o81sxaPIbsaiyG7GoshuxqLIbsaiyG7GoshuxqLIbsaiyG7GoshuxqLIbsai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9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9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/////////////////////////&#10;////////////////69H/////////////////////////////////////////9+n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c3X///////////////////////////////////////dr5a39P//////////////&#10;///////////////////////FjGin5//////////////////////////////////////MnImk5///&#10;///////////////////////////////////6zrvG9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MW99f//////////////////&#10;//////////////////+/k3qFxf///////////////////////////////////9uQWz1lqPb/////&#10;/////////////////////////////rx1NABUm+v/////////////////////////////////05R+&#10;SSxOmuz////////////////////////////////Y1MqzfmVtpfn/////////////////////////&#10;///////////0xa6vy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5ePj5Obo7fH5&#10;//////////////////////////////2xlJKSlZmdo6myvNDt//////////////////////////+d&#10;U0dJTVFWYHOKr9b8//////////////////////////+yVgAaNVBti67S9///////////////////&#10;///////////Nbz5fe5m31/n////////////////////////////////un4OmwuH/////////////&#10;////////////////////////487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f+X/zrJ/8Agi9/&#10;4SpgO9++3f8AlK/76WIrn75c/b1f30iXQ2wAAAAAAAAAAAAAAAAAAAAAAAAAAAAAAAAAAAAAAAAA&#10;AAAAAAAAAAAAAAAAAAAAAAAAAAAAAAAAABm/ofuM2d63fa6p0oztvoy6Yn0TewL8URTHsmq1m1zP&#10;7X5l7cJyO5m5eLM/Vv49N2P29iuKYiPlmi9P0Lo4te7uVkWJnsu2YuR+2tVRERHyzTcn6ByZZKX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bMyIxMTKyqtIpxsa/kVa+jSzaquTr209mlP&#10;thDvXItWbt2fRbt13J19GlFM1dvbHsbLlfh27lyfRRRVX2/2NMz8nsHABgNiIAAAAAAAAAAAAAAA&#10;AAAAAAAAAAAAAAAAAAAAAAAAAAAAAAAAAAAAAAAAAAAAAAAAAAAAAAAAAAAAAZI6TXZt862miNdL&#10;9ncrVWk6RpG25V/tj1xrZj7K4+KVzTvmJHb+UoyaJ+aMa7X2+3toVrj9Xd3XHj8Om/TP2LNyvt+z&#10;SOYDLrI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fuuW1VTRsm90U/&#10;Voqv7ZkV6ejvx71iRr6dPqXlgc3xZmnCzaY7ImvGuT+2/K2v1K1ocqx50xcqI7ImqxXPz/lLf6lQ&#10;48MfLOAAAAAAAAAAAAAAAAAAAAAAAAAAAAAAAAAAAAAAAAAAAAAAAAAAAAAAAAAAAAAAAAAAAAAA&#10;AAAAARbFcWr1m5MTMW7tuuYj0zFFcVTEa9msxDdRV3a6Kp9FNVNU6fJMS3Uz3aqavwaon6J1HYHE&#10;xMRMTrE9sTHbExPomJZ+Z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">
                <v:shape id="Picture 42" o:spid="_x0000_s1071" type="#_x0000_t75" alt="bear son and father graphics" style="position:absolute;left:49228;top:850;width:20092;height:2350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">
                  <v:imagedata r:id="rId8" o:title="bear son and father graphics" cropbottom="36855f" cropright="33800f"/>
                </v:shape>
                <v:shape id="Text Box 43" o:spid="_x0000_s1072" type="#_x0000_t202" alt="Cover text" style="position:absolute;left:106;top:5103;width:45720;height:131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" filled="f" stroked="f" strokeweight=".5pt">
                  <v:textbox>
                    <w:txbxContent>
                      <w:p w14:paraId="614264B2" w14:textId="77777777" w:rsidR="00960E29" w:rsidRPr="00535198" w:rsidRDefault="00960E29" w:rsidP="00960E29">
                        <w:pPr>
                          <w:pStyle w:val="Heading1"/>
                          <w:rPr>
                            <w:rFonts w:asciiTheme="minorHAnsi" w:hAnsiTheme="minorHAnsi"/>
                            <w:color w:val="auto"/>
                          </w:rPr>
                        </w:pPr>
                        <w:r w:rsidRPr="00535198">
                          <w:rPr>
                            <w:rFonts w:asciiTheme="minorHAnsi" w:hAnsiTheme="minorHAnsi"/>
                            <w:color w:val="auto"/>
                          </w:rPr>
                          <w:t>Happy Father’s Day!</w:t>
                        </w:r>
                      </w:p>
                      <w:p w14:paraId="4B1DE6B7" w14:textId="77777777" w:rsidR="00960E29" w:rsidRPr="00535198" w:rsidRDefault="00960E29" w:rsidP="00960E29">
                        <w:pPr>
                          <w:rPr>
                            <w:color w:val="auto"/>
                          </w:rPr>
                        </w:pPr>
                      </w:p>
                      <w:p w14:paraId="5528E374" w14:textId="5C442323" w:rsidR="00960E29" w:rsidRPr="00535198" w:rsidRDefault="00960E29" w:rsidP="00960E29">
                        <w:pPr>
                          <w:jc w:val="center"/>
                          <w:rPr>
                            <w:color w:val="auto"/>
                            <w:sz w:val="36"/>
                            <w:szCs w:val="36"/>
                          </w:rPr>
                        </w:pPr>
                        <w:r w:rsidRPr="00535198">
                          <w:rPr>
                            <w:color w:val="auto"/>
                            <w:sz w:val="36"/>
                            <w:szCs w:val="36"/>
                          </w:rPr>
                          <w:t xml:space="preserve">This coupon entitles you to </w:t>
                        </w:r>
                        <w:r>
                          <w:rPr>
                            <w:color w:val="auto"/>
                            <w:sz w:val="36"/>
                            <w:szCs w:val="36"/>
                          </w:rPr>
                          <w:t>a car wash</w:t>
                        </w:r>
                      </w:p>
                    </w:txbxContent>
                  </v:textbox>
                </v:shape>
                <v:rect id="Rectangle 44" o:spid="_x0000_s1073" style="position:absolute;width:70173;height:24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" filled="f" strokecolor="#526041 [1604]" strokeweight="2pt">
                  <v:stroke linestyle="thinThick"/>
                </v:rect>
              </v:group>
            </w:pict>
          </mc:Fallback>
        </mc:AlternateContent>
      </w:r>
    </w:p>
    <w:p w14:paraId="4E239EEC" w14:textId="77777777" w:rsidR="00960E29" w:rsidRPr="00535198" w:rsidRDefault="00960E29" w:rsidP="00960E29"/>
    <w:p w14:paraId="4F9D24AD" w14:textId="3D04D1CD" w:rsidR="00960E29" w:rsidRDefault="00960E29" w:rsidP="00535198"/>
    <w:p w14:paraId="7CF18860" w14:textId="5909C216" w:rsidR="00960E29" w:rsidRDefault="00960E29" w:rsidP="00535198"/>
    <w:p w14:paraId="66679F88" w14:textId="30600092" w:rsidR="00960E29" w:rsidRDefault="00960E29" w:rsidP="00535198"/>
    <w:p w14:paraId="6E02A48C" w14:textId="766F81F2" w:rsidR="00960E29" w:rsidRDefault="00960E29" w:rsidP="00535198"/>
    <w:p w14:paraId="2ED9211E" w14:textId="5AD84DA5" w:rsidR="00960E29" w:rsidRDefault="00960E29" w:rsidP="00535198"/>
    <w:p w14:paraId="3727934D" w14:textId="044ABB15" w:rsidR="00960E29" w:rsidRDefault="00960E29" w:rsidP="00535198"/>
    <w:p w14:paraId="0EEBE716" w14:textId="0B0CE706" w:rsidR="00960E29" w:rsidRDefault="00960E29" w:rsidP="00535198"/>
    <w:p w14:paraId="6DCD269D" w14:textId="77777777" w:rsidR="00960E29" w:rsidRPr="00535198" w:rsidRDefault="00960E29" w:rsidP="00DD242E"/>
    <w:sectPr w:rsidR="00960E29" w:rsidRPr="00535198" w:rsidSect="00B41CA3">
      <w:headerReference w:type="default" r:id="rId9"/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547535" w14:textId="77777777" w:rsidR="00476127" w:rsidRDefault="00476127" w:rsidP="007617CF">
      <w:r>
        <w:separator/>
      </w:r>
    </w:p>
  </w:endnote>
  <w:endnote w:type="continuationSeparator" w:id="0">
    <w:p w14:paraId="5330C440" w14:textId="77777777" w:rsidR="00476127" w:rsidRDefault="00476127" w:rsidP="007617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99D84E9" w14:textId="77777777" w:rsidR="00476127" w:rsidRDefault="00476127" w:rsidP="007617CF">
      <w:r>
        <w:separator/>
      </w:r>
    </w:p>
  </w:footnote>
  <w:footnote w:type="continuationSeparator" w:id="0">
    <w:p w14:paraId="35A6BF3D" w14:textId="77777777" w:rsidR="00476127" w:rsidRDefault="00476127" w:rsidP="007617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9C64D2" w14:textId="70395318" w:rsidR="002A4EC8" w:rsidRDefault="002A4EC8" w:rsidP="002A4EC8">
    <w:pPr>
      <w:pStyle w:val="Header"/>
      <w:ind w:left="720"/>
    </w:pPr>
    <w:r>
      <w:rPr>
        <w:noProof/>
      </w:rPr>
      <w:drawing>
        <wp:inline distT="0" distB="0" distL="0" distR="0" wp14:anchorId="667CB8DF" wp14:editId="3AD3A408">
          <wp:extent cx="1333500" cy="444500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33500" cy="444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09913ED" w14:textId="77777777" w:rsidR="002A4EC8" w:rsidRDefault="002A4EC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584125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87EDDB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208B76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E30C9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604B5E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648199E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C9241E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E7E7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084CE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DEA0F2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454410A"/>
    <w:multiLevelType w:val="hybridMultilevel"/>
    <w:tmpl w:val="CA8ABF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5198"/>
    <w:rsid w:val="000F0901"/>
    <w:rsid w:val="00171CD3"/>
    <w:rsid w:val="0023565E"/>
    <w:rsid w:val="002A4EC8"/>
    <w:rsid w:val="00361FF2"/>
    <w:rsid w:val="00476127"/>
    <w:rsid w:val="004A307B"/>
    <w:rsid w:val="005331C0"/>
    <w:rsid w:val="00535198"/>
    <w:rsid w:val="00594CC0"/>
    <w:rsid w:val="007617CF"/>
    <w:rsid w:val="00842D0C"/>
    <w:rsid w:val="00894022"/>
    <w:rsid w:val="00950A3A"/>
    <w:rsid w:val="00960E29"/>
    <w:rsid w:val="00AC14E1"/>
    <w:rsid w:val="00B41CA3"/>
    <w:rsid w:val="00B86139"/>
    <w:rsid w:val="00C1665D"/>
    <w:rsid w:val="00CF4166"/>
    <w:rsid w:val="00D77CEF"/>
    <w:rsid w:val="00DD242E"/>
    <w:rsid w:val="00E3298E"/>
    <w:rsid w:val="00E36413"/>
    <w:rsid w:val="00ED1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73C435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0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17CF"/>
    <w:rPr>
      <w:color w:val="4E74A2" w:themeColor="accent6" w:themeShade="BF"/>
      <w:sz w:val="24"/>
      <w:szCs w:val="20"/>
    </w:rPr>
  </w:style>
  <w:style w:type="paragraph" w:styleId="Heading1">
    <w:name w:val="heading 1"/>
    <w:basedOn w:val="Normal"/>
    <w:next w:val="Normal"/>
    <w:link w:val="Heading1Char"/>
    <w:uiPriority w:val="1"/>
    <w:qFormat/>
    <w:rsid w:val="007617CF"/>
    <w:pPr>
      <w:spacing w:after="0" w:line="240" w:lineRule="auto"/>
      <w:jc w:val="center"/>
      <w:outlineLvl w:val="0"/>
    </w:pPr>
    <w:rPr>
      <w:rFonts w:asciiTheme="majorHAnsi" w:eastAsiaTheme="majorEastAsia" w:hAnsiTheme="majorHAnsi" w:cstheme="majorBidi"/>
      <w:b/>
      <w:bCs/>
      <w:sz w:val="44"/>
      <w:szCs w:val="24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7C9163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customStyle="1" w:styleId="Heading1Char">
    <w:name w:val="Heading 1 Char"/>
    <w:basedOn w:val="DefaultParagraphFont"/>
    <w:link w:val="Heading1"/>
    <w:uiPriority w:val="1"/>
    <w:rsid w:val="007617CF"/>
    <w:rPr>
      <w:rFonts w:asciiTheme="majorHAnsi" w:eastAsiaTheme="majorEastAsia" w:hAnsiTheme="majorHAnsi" w:cstheme="majorBidi"/>
      <w:b/>
      <w:bCs/>
      <w:color w:val="4E74A2" w:themeColor="accent6" w:themeShade="BF"/>
      <w:sz w:val="44"/>
      <w:szCs w:val="24"/>
    </w:rPr>
  </w:style>
  <w:style w:type="character" w:styleId="Strong">
    <w:name w:val="Strong"/>
    <w:basedOn w:val="DefaultParagraphFont"/>
    <w:unhideWhenUsed/>
    <w:qFormat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color w:val="A5B592" w:themeColor="accent1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color w:val="7C9163" w:themeColor="accent1" w:themeShade="BF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842D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42D0C"/>
    <w:rPr>
      <w:color w:val="4E74A2" w:themeColor="accent6" w:themeShade="BF"/>
      <w:sz w:val="24"/>
      <w:szCs w:val="20"/>
    </w:rPr>
  </w:style>
  <w:style w:type="paragraph" w:styleId="Footer">
    <w:name w:val="footer"/>
    <w:basedOn w:val="Normal"/>
    <w:link w:val="FooterChar"/>
    <w:uiPriority w:val="99"/>
    <w:unhideWhenUsed/>
    <w:rsid w:val="00842D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2D0C"/>
    <w:rPr>
      <w:color w:val="4E74A2" w:themeColor="accent6" w:themeShade="BF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B\AppData\Roaming\Microsoft\Templates\Father's%20Day%20card%20(from%20son,%20quarter-fold).dotx" TargetMode="External"/></Relationships>
</file>

<file path=word/theme/theme1.xml><?xml version="1.0" encoding="utf-8"?>
<a:theme xmlns:a="http://schemas.openxmlformats.org/drawingml/2006/main" name="Office Theme">
  <a:themeElements>
    <a:clrScheme name="Paper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Gill Sans MT">
      <a:maj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Father's Day card (from son, quarter-fold).dotx</Template>
  <TotalTime>0</TotalTime>
  <Pages>4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2020-06-15T19:14:00Z</dcterms:created>
  <dcterms:modified xsi:type="dcterms:W3CDTF">2020-06-15T19:14:00Z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